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0DC6" w14:textId="65208D24" w:rsidR="00C265B9" w:rsidRDefault="00C265B9" w:rsidP="00C265B9">
      <w:pPr>
        <w:spacing w:after="0" w:line="240" w:lineRule="auto"/>
        <w:jc w:val="both"/>
      </w:pPr>
    </w:p>
    <w:p w14:paraId="03E5568B" w14:textId="456980BC" w:rsidR="00404A46" w:rsidRPr="00D657E8" w:rsidRDefault="00D657E8" w:rsidP="00D657E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D657E8">
        <w:rPr>
          <w:b/>
          <w:bCs/>
        </w:rPr>
        <w:t xml:space="preserve">EGOITZA SOZIALA/ </w:t>
      </w:r>
      <w:r w:rsidR="00404A46" w:rsidRPr="00D657E8">
        <w:rPr>
          <w:b/>
          <w:bCs/>
        </w:rPr>
        <w:t>SEDE</w:t>
      </w:r>
      <w:r w:rsidRPr="00D657E8">
        <w:rPr>
          <w:b/>
          <w:bCs/>
        </w:rPr>
        <w:t xml:space="preserve"> SOCIAL</w:t>
      </w:r>
    </w:p>
    <w:p w14:paraId="23D8083B" w14:textId="77777777" w:rsidR="00404A46" w:rsidRPr="00404A46" w:rsidRDefault="00404A46" w:rsidP="00404A46">
      <w:pPr>
        <w:spacing w:after="0" w:line="240" w:lineRule="auto"/>
        <w:jc w:val="both"/>
        <w:rPr>
          <w:b/>
          <w:bCs/>
        </w:rPr>
      </w:pPr>
    </w:p>
    <w:p w14:paraId="4638DFB3" w14:textId="3521A604" w:rsidR="00404A46" w:rsidRDefault="00404A46" w:rsidP="00404A46">
      <w:pPr>
        <w:spacing w:after="0" w:line="240" w:lineRule="auto"/>
        <w:jc w:val="both"/>
      </w:pPr>
      <w:r w:rsidRPr="00404A46">
        <w:t xml:space="preserve">General </w:t>
      </w:r>
      <w:r w:rsidR="00D657E8" w:rsidRPr="00404A46">
        <w:t>Álava</w:t>
      </w:r>
      <w:r w:rsidRPr="00404A46">
        <w:t xml:space="preserve"> 10 5</w:t>
      </w:r>
      <w:r w:rsidR="00D657E8">
        <w:t xml:space="preserve">. </w:t>
      </w:r>
      <w:r w:rsidRPr="00404A46">
        <w:t>01005 Vitoria-Gasteiz</w:t>
      </w:r>
      <w:r>
        <w:tab/>
      </w:r>
    </w:p>
    <w:p w14:paraId="43ED9A7D" w14:textId="77777777" w:rsidR="00404A46" w:rsidRDefault="00404A46" w:rsidP="00404A46">
      <w:pPr>
        <w:spacing w:after="0" w:line="240" w:lineRule="auto"/>
        <w:jc w:val="both"/>
      </w:pPr>
    </w:p>
    <w:p w14:paraId="49BFCD03" w14:textId="5C45FBA5" w:rsidR="00404A46" w:rsidRPr="00D657E8" w:rsidRDefault="00D657E8" w:rsidP="00D657E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D657E8">
        <w:rPr>
          <w:b/>
          <w:bCs/>
        </w:rPr>
        <w:t xml:space="preserve">KONTAKTUA/ </w:t>
      </w:r>
      <w:r w:rsidR="00404A46" w:rsidRPr="00D657E8">
        <w:rPr>
          <w:b/>
          <w:bCs/>
        </w:rPr>
        <w:t>CONTACTO</w:t>
      </w:r>
    </w:p>
    <w:p w14:paraId="64680E30" w14:textId="77777777" w:rsidR="00404A46" w:rsidRPr="00404A46" w:rsidRDefault="00404A46" w:rsidP="00404A46">
      <w:pPr>
        <w:spacing w:after="0" w:line="240" w:lineRule="auto"/>
        <w:jc w:val="both"/>
        <w:rPr>
          <w:b/>
          <w:bCs/>
        </w:rPr>
      </w:pPr>
    </w:p>
    <w:p w14:paraId="5D6F3D8D" w14:textId="0DE9111A" w:rsidR="00404A46" w:rsidRDefault="00404A46" w:rsidP="00404A46">
      <w:pPr>
        <w:spacing w:after="0" w:line="240" w:lineRule="auto"/>
        <w:jc w:val="both"/>
      </w:pPr>
      <w:r w:rsidRPr="00D657E8">
        <w:rPr>
          <w:lang w:val="eu-ES"/>
        </w:rPr>
        <w:t>Te</w:t>
      </w:r>
      <w:r w:rsidR="00D657E8" w:rsidRPr="00D657E8">
        <w:rPr>
          <w:lang w:val="eu-ES"/>
        </w:rPr>
        <w:t>lefonoa</w:t>
      </w:r>
      <w:r w:rsidR="00D657E8">
        <w:t xml:space="preserve">/Teléfono: </w:t>
      </w:r>
      <w:r>
        <w:t>(+34) 945 23 36 53</w:t>
      </w:r>
    </w:p>
    <w:p w14:paraId="0F992C3B" w14:textId="77777777" w:rsidR="00404A46" w:rsidRDefault="00404A46" w:rsidP="00404A46">
      <w:pPr>
        <w:spacing w:after="0" w:line="240" w:lineRule="auto"/>
        <w:jc w:val="both"/>
      </w:pPr>
    </w:p>
    <w:p w14:paraId="0FA49FEB" w14:textId="7C8E08F4" w:rsidR="00726135" w:rsidRDefault="00404A46" w:rsidP="00D657E8">
      <w:pPr>
        <w:spacing w:after="0" w:line="240" w:lineRule="auto"/>
        <w:jc w:val="both"/>
      </w:pPr>
      <w:r>
        <w:t>E-mail</w:t>
      </w:r>
      <w:r w:rsidR="00D657E8">
        <w:t xml:space="preserve">: </w:t>
      </w:r>
      <w:hyperlink r:id="rId7" w:history="1">
        <w:r w:rsidR="00D657E8" w:rsidRPr="002D7793">
          <w:rPr>
            <w:rStyle w:val="Hipervnculo"/>
          </w:rPr>
          <w:t>indesa2010sl@araba.eus</w:t>
        </w:r>
      </w:hyperlink>
    </w:p>
    <w:p w14:paraId="03B93A46" w14:textId="77777777" w:rsidR="00D657E8" w:rsidRDefault="00D657E8" w:rsidP="00D657E8">
      <w:pPr>
        <w:spacing w:after="0" w:line="240" w:lineRule="auto"/>
        <w:jc w:val="both"/>
      </w:pPr>
    </w:p>
    <w:p w14:paraId="650A364D" w14:textId="77777777" w:rsidR="00D657E8" w:rsidRPr="00D657E8" w:rsidRDefault="00D657E8" w:rsidP="00D657E8">
      <w:pPr>
        <w:pStyle w:val="Prrafodelista"/>
        <w:numPr>
          <w:ilvl w:val="1"/>
          <w:numId w:val="3"/>
        </w:numPr>
        <w:spacing w:after="0" w:line="240" w:lineRule="auto"/>
        <w:jc w:val="both"/>
        <w:rPr>
          <w:lang w:val="eu-ES"/>
        </w:rPr>
      </w:pPr>
      <w:hyperlink r:id="rId8" w:history="1">
        <w:r w:rsidRPr="00D657E8">
          <w:rPr>
            <w:rStyle w:val="Hipervnculo"/>
            <w:lang w:val="eu-ES"/>
          </w:rPr>
          <w:t>Harremanetarako formularioa</w:t>
        </w:r>
      </w:hyperlink>
    </w:p>
    <w:p w14:paraId="2601F40E" w14:textId="77777777" w:rsidR="00D657E8" w:rsidRDefault="00D657E8" w:rsidP="00D657E8">
      <w:pPr>
        <w:spacing w:after="0" w:line="240" w:lineRule="auto"/>
        <w:jc w:val="both"/>
      </w:pPr>
    </w:p>
    <w:p w14:paraId="05AB6B3A" w14:textId="3A13C6CA" w:rsidR="00404A46" w:rsidRDefault="00D657E8" w:rsidP="00D657E8">
      <w:pPr>
        <w:pStyle w:val="Prrafodelista"/>
        <w:numPr>
          <w:ilvl w:val="1"/>
          <w:numId w:val="3"/>
        </w:numPr>
        <w:rPr>
          <w:rStyle w:val="Hipervnculo"/>
        </w:rPr>
      </w:pPr>
      <w:hyperlink r:id="rId9" w:history="1">
        <w:r w:rsidR="00404A46" w:rsidRPr="00404A46">
          <w:rPr>
            <w:rStyle w:val="Hipervnculo"/>
          </w:rPr>
          <w:t>Formulario de contacto</w:t>
        </w:r>
      </w:hyperlink>
    </w:p>
    <w:p w14:paraId="72B19C3D" w14:textId="77777777" w:rsidR="00D657E8" w:rsidRDefault="00D657E8" w:rsidP="00D657E8">
      <w:pPr>
        <w:pStyle w:val="Prrafodelista"/>
        <w:rPr>
          <w:rStyle w:val="Hipervnculo"/>
        </w:rPr>
      </w:pPr>
    </w:p>
    <w:p w14:paraId="29DB12FC" w14:textId="77777777" w:rsidR="00D657E8" w:rsidRDefault="00D657E8" w:rsidP="00D657E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D657E8">
        <w:rPr>
          <w:b/>
          <w:bCs/>
        </w:rPr>
        <w:t xml:space="preserve">ORDUTEGIA/HORARIO: </w:t>
      </w:r>
    </w:p>
    <w:p w14:paraId="058564BF" w14:textId="77777777" w:rsidR="00D657E8" w:rsidRDefault="00D657E8" w:rsidP="00D657E8">
      <w:pPr>
        <w:pStyle w:val="Prrafodelista"/>
        <w:spacing w:after="0" w:line="240" w:lineRule="auto"/>
        <w:jc w:val="both"/>
        <w:rPr>
          <w:b/>
          <w:bCs/>
        </w:rPr>
      </w:pPr>
    </w:p>
    <w:p w14:paraId="36B65236" w14:textId="41001803" w:rsidR="00D657E8" w:rsidRPr="00D657E8" w:rsidRDefault="00D657E8" w:rsidP="00D657E8">
      <w:pPr>
        <w:pStyle w:val="Prrafodelista"/>
        <w:spacing w:after="0" w:line="240" w:lineRule="auto"/>
        <w:ind w:left="0"/>
        <w:jc w:val="both"/>
      </w:pPr>
      <w:r w:rsidRPr="00D657E8">
        <w:t>8:30etaik-15:00etara/ de 8:30 a 15:00h.</w:t>
      </w:r>
    </w:p>
    <w:p w14:paraId="0B647D2A" w14:textId="77777777" w:rsidR="00D657E8" w:rsidRPr="00D657E8" w:rsidRDefault="00D657E8" w:rsidP="00D657E8">
      <w:pPr>
        <w:pStyle w:val="Prrafodelista"/>
        <w:spacing w:after="0" w:line="240" w:lineRule="auto"/>
        <w:jc w:val="both"/>
        <w:rPr>
          <w:b/>
          <w:bCs/>
        </w:rPr>
      </w:pPr>
    </w:p>
    <w:sectPr w:rsidR="00D657E8" w:rsidRPr="00D657E8" w:rsidSect="00EE7757">
      <w:headerReference w:type="default" r:id="rId10"/>
      <w:footerReference w:type="default" r:id="rId11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A4831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27574423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12D6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57F163AC" w14:textId="77777777" w:rsidR="00B91E8B" w:rsidRDefault="00B91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ED91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5A8459DA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AE7A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3510F0E" wp14:editId="57BB2F27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5595A"/>
    <w:multiLevelType w:val="hybridMultilevel"/>
    <w:tmpl w:val="F0D49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439329">
    <w:abstractNumId w:val="2"/>
  </w:num>
  <w:num w:numId="2" w16cid:durableId="1215003282">
    <w:abstractNumId w:val="0"/>
  </w:num>
  <w:num w:numId="3" w16cid:durableId="181328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84EDD"/>
    <w:rsid w:val="000D17C6"/>
    <w:rsid w:val="00134422"/>
    <w:rsid w:val="00187B26"/>
    <w:rsid w:val="001A56F1"/>
    <w:rsid w:val="00276E91"/>
    <w:rsid w:val="002C5C3F"/>
    <w:rsid w:val="00304D79"/>
    <w:rsid w:val="00330419"/>
    <w:rsid w:val="00347BC9"/>
    <w:rsid w:val="00404A46"/>
    <w:rsid w:val="004A3608"/>
    <w:rsid w:val="004F455C"/>
    <w:rsid w:val="00571628"/>
    <w:rsid w:val="005858B0"/>
    <w:rsid w:val="005A46BD"/>
    <w:rsid w:val="0060327B"/>
    <w:rsid w:val="006D3651"/>
    <w:rsid w:val="00726135"/>
    <w:rsid w:val="007B2B5B"/>
    <w:rsid w:val="008832C6"/>
    <w:rsid w:val="008D635C"/>
    <w:rsid w:val="008F7E3C"/>
    <w:rsid w:val="00973487"/>
    <w:rsid w:val="00A649DC"/>
    <w:rsid w:val="00AF3C8B"/>
    <w:rsid w:val="00B5389C"/>
    <w:rsid w:val="00B6159B"/>
    <w:rsid w:val="00B91E8B"/>
    <w:rsid w:val="00C265B9"/>
    <w:rsid w:val="00C51FEA"/>
    <w:rsid w:val="00CE6EDD"/>
    <w:rsid w:val="00D04570"/>
    <w:rsid w:val="00D450A2"/>
    <w:rsid w:val="00D657E8"/>
    <w:rsid w:val="00E42831"/>
    <w:rsid w:val="00EE7757"/>
    <w:rsid w:val="00F03F68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812648"/>
  <w15:docId w15:val="{22EDF34B-5C84-4FED-AF63-7AB990D9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4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sa2010.eus/eu/contact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desa2010sl@araba.e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desa2010.eus/contact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Alonso Quilchano, Jose Luis</dc:creator>
  <cp:lastModifiedBy>Urien Salterain, Karoline</cp:lastModifiedBy>
  <cp:revision>2</cp:revision>
  <dcterms:created xsi:type="dcterms:W3CDTF">2024-01-19T09:08:00Z</dcterms:created>
  <dcterms:modified xsi:type="dcterms:W3CDTF">2024-01-19T09:08:00Z</dcterms:modified>
</cp:coreProperties>
</file>