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8D1AE5E" w14:textId="72A5CCE1" w:rsidR="00AF3C8B" w:rsidRDefault="00AF3C8B"/>
    <w:tbl>
      <w:tblPr>
        <w:tblW w:w="9601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6"/>
        <w:gridCol w:w="246"/>
        <w:gridCol w:w="8125"/>
        <w:gridCol w:w="246"/>
        <w:gridCol w:w="246"/>
        <w:gridCol w:w="246"/>
        <w:gridCol w:w="246"/>
      </w:tblGrid>
      <w:tr w:rsidR="00B5389C" w:rsidRPr="00B5389C" w14:paraId="7507ED8B" w14:textId="77777777" w:rsidTr="00B5389C">
        <w:trPr>
          <w:trHeight w:val="780"/>
        </w:trPr>
        <w:tc>
          <w:tcPr>
            <w:tcW w:w="960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B4A8E" w14:textId="6D5919F9" w:rsidR="00B5389C" w:rsidRPr="0006158F" w:rsidRDefault="00347567" w:rsidP="003475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FFFF"/>
                <w:sz w:val="60"/>
                <w:szCs w:val="60"/>
                <w:lang w:eastAsia="es-ES"/>
              </w:rPr>
            </w:pPr>
            <w:r w:rsidRPr="0006158F">
              <w:rPr>
                <w:rFonts w:ascii="Calibri" w:eastAsia="Times New Roman" w:hAnsi="Calibri" w:cs="Times New Roman"/>
                <w:sz w:val="60"/>
                <w:szCs w:val="60"/>
                <w:lang w:eastAsia="es-ES"/>
              </w:rPr>
              <w:t xml:space="preserve">INDESA 2010 </w:t>
            </w:r>
            <w:proofErr w:type="gramStart"/>
            <w:r w:rsidRPr="0006158F">
              <w:rPr>
                <w:rFonts w:ascii="Calibri" w:eastAsia="Times New Roman" w:hAnsi="Calibri" w:cs="Times New Roman"/>
                <w:sz w:val="60"/>
                <w:szCs w:val="60"/>
                <w:lang w:eastAsia="es-ES"/>
              </w:rPr>
              <w:t>SL .</w:t>
            </w:r>
            <w:proofErr w:type="gramEnd"/>
            <w:r w:rsidRPr="0006158F">
              <w:rPr>
                <w:rFonts w:ascii="Calibri" w:eastAsia="Times New Roman" w:hAnsi="Calibri" w:cs="Times New Roman"/>
                <w:sz w:val="60"/>
                <w:szCs w:val="60"/>
                <w:lang w:eastAsia="es-ES"/>
              </w:rPr>
              <w:t xml:space="preserve"> ORGANIGRAMA</w:t>
            </w:r>
          </w:p>
        </w:tc>
      </w:tr>
      <w:tr w:rsidR="00B5389C" w:rsidRPr="00B5389C" w14:paraId="5B114751" w14:textId="77777777" w:rsidTr="00B5389C">
        <w:trPr>
          <w:trHeight w:val="375"/>
        </w:trPr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30E408" w14:textId="77777777" w:rsidR="00B5389C" w:rsidRPr="00B5389C" w:rsidRDefault="00B5389C" w:rsidP="00B538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</w:p>
        </w:tc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A8EE89" w14:textId="77777777" w:rsidR="00B5389C" w:rsidRPr="00B5389C" w:rsidRDefault="00B5389C" w:rsidP="00B538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</w:p>
        </w:tc>
        <w:tc>
          <w:tcPr>
            <w:tcW w:w="8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D3B944" w14:textId="393EC99D" w:rsidR="00B5389C" w:rsidRPr="0006158F" w:rsidRDefault="00347567" w:rsidP="003475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FFFF"/>
                <w:sz w:val="28"/>
                <w:szCs w:val="28"/>
                <w:lang w:eastAsia="es-ES"/>
              </w:rPr>
            </w:pPr>
            <w:r w:rsidRPr="0006158F">
              <w:rPr>
                <w:rFonts w:ascii="Calibri" w:eastAsia="Times New Roman" w:hAnsi="Calibri" w:cs="Times New Roman"/>
                <w:sz w:val="28"/>
                <w:szCs w:val="28"/>
                <w:lang w:eastAsia="es-ES"/>
              </w:rPr>
              <w:t>2021. URTEA</w:t>
            </w:r>
          </w:p>
        </w:tc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721B9" w14:textId="77777777" w:rsidR="00B5389C" w:rsidRPr="00B5389C" w:rsidRDefault="00B5389C" w:rsidP="00B538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</w:p>
        </w:tc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557CA5" w14:textId="77777777" w:rsidR="00B5389C" w:rsidRPr="00B5389C" w:rsidRDefault="00B5389C" w:rsidP="00B538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</w:p>
        </w:tc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9B6F86" w14:textId="77777777" w:rsidR="00B5389C" w:rsidRPr="00B5389C" w:rsidRDefault="00B5389C" w:rsidP="00B538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</w:p>
        </w:tc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2609E" w14:textId="77777777" w:rsidR="00B5389C" w:rsidRPr="00B5389C" w:rsidRDefault="00B5389C" w:rsidP="00B538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</w:p>
        </w:tc>
      </w:tr>
    </w:tbl>
    <w:p w14:paraId="40E9D7ED" w14:textId="77777777" w:rsidR="00C51FEA" w:rsidRDefault="00B5389C" w:rsidP="00B5389C">
      <w:pPr>
        <w:spacing w:after="0" w:line="240" w:lineRule="auto"/>
        <w:jc w:val="both"/>
      </w:pPr>
      <w:r>
        <w:rPr>
          <w:noProof/>
          <w:lang w:eastAsia="es-ES"/>
        </w:rPr>
        <w:drawing>
          <wp:inline distT="0" distB="0" distL="0" distR="0" wp14:anchorId="504CC38D" wp14:editId="69856CC6">
            <wp:extent cx="4217831" cy="5196626"/>
            <wp:effectExtent l="0" t="0" r="87630" b="0"/>
            <wp:docPr id="2" name="Diagrama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7" r:lo="rId8" r:qs="rId9" r:cs="rId10"/>
              </a:graphicData>
            </a:graphic>
          </wp:inline>
        </w:drawing>
      </w:r>
    </w:p>
    <w:p w14:paraId="660D6F58" w14:textId="77777777" w:rsidR="00B5389C" w:rsidRDefault="00B5389C"/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95"/>
        <w:gridCol w:w="4209"/>
      </w:tblGrid>
      <w:tr w:rsidR="00B5389C" w14:paraId="2293FE56" w14:textId="77777777" w:rsidTr="00347567">
        <w:trPr>
          <w:trHeight w:val="240"/>
        </w:trPr>
        <w:tc>
          <w:tcPr>
            <w:tcW w:w="4361" w:type="dxa"/>
          </w:tcPr>
          <w:p w14:paraId="2C75716A" w14:textId="20E5F918" w:rsidR="00B5389C" w:rsidRPr="0006158F" w:rsidRDefault="00347567" w:rsidP="00347567">
            <w:pPr>
              <w:rPr>
                <w:color w:val="FFFFFF"/>
              </w:rPr>
            </w:pPr>
            <w:proofErr w:type="spellStart"/>
            <w:r w:rsidRPr="0006158F">
              <w:t>Kudeaketako</w:t>
            </w:r>
            <w:proofErr w:type="spellEnd"/>
            <w:r w:rsidRPr="0006158F">
              <w:t xml:space="preserve"> </w:t>
            </w:r>
            <w:proofErr w:type="spellStart"/>
            <w:r w:rsidRPr="0006158F">
              <w:t>zuzendaritza</w:t>
            </w:r>
            <w:proofErr w:type="spellEnd"/>
            <w:r w:rsidRPr="0006158F">
              <w:t>:</w:t>
            </w:r>
          </w:p>
        </w:tc>
        <w:tc>
          <w:tcPr>
            <w:tcW w:w="4283" w:type="dxa"/>
          </w:tcPr>
          <w:p w14:paraId="308CBF4F" w14:textId="40B30111" w:rsidR="00B5389C" w:rsidRPr="0006158F" w:rsidRDefault="00347567" w:rsidP="00347567">
            <w:pPr>
              <w:rPr>
                <w:color w:val="FFFFFF"/>
              </w:rPr>
            </w:pPr>
            <w:r w:rsidRPr="0006158F">
              <w:t>José Luis Alonso Quilchano</w:t>
            </w:r>
          </w:p>
        </w:tc>
      </w:tr>
      <w:tr w:rsidR="00B5389C" w14:paraId="1FB6C3EA" w14:textId="77777777" w:rsidTr="00347567">
        <w:tc>
          <w:tcPr>
            <w:tcW w:w="4361" w:type="dxa"/>
          </w:tcPr>
          <w:p w14:paraId="2290EB68" w14:textId="6D4B9407" w:rsidR="00B5389C" w:rsidRPr="0006158F" w:rsidRDefault="00347567" w:rsidP="00347567">
            <w:pPr>
              <w:rPr>
                <w:color w:val="FFFFFF"/>
              </w:rPr>
            </w:pPr>
            <w:proofErr w:type="spellStart"/>
            <w:r w:rsidRPr="0006158F">
              <w:t>Giza</w:t>
            </w:r>
            <w:proofErr w:type="spellEnd"/>
            <w:r w:rsidRPr="0006158F">
              <w:t xml:space="preserve"> </w:t>
            </w:r>
            <w:proofErr w:type="spellStart"/>
            <w:r w:rsidRPr="0006158F">
              <w:t>Baliabideen</w:t>
            </w:r>
            <w:proofErr w:type="spellEnd"/>
            <w:r w:rsidRPr="0006158F">
              <w:t xml:space="preserve"> eta </w:t>
            </w:r>
            <w:proofErr w:type="spellStart"/>
            <w:r w:rsidRPr="0006158F">
              <w:t>Orientazioaren</w:t>
            </w:r>
            <w:proofErr w:type="spellEnd"/>
            <w:r w:rsidRPr="0006158F">
              <w:t xml:space="preserve"> </w:t>
            </w:r>
            <w:proofErr w:type="spellStart"/>
            <w:r w:rsidRPr="0006158F">
              <w:t>Zuzendaritza</w:t>
            </w:r>
            <w:proofErr w:type="spellEnd"/>
          </w:p>
        </w:tc>
        <w:tc>
          <w:tcPr>
            <w:tcW w:w="4283" w:type="dxa"/>
          </w:tcPr>
          <w:p w14:paraId="2CA3B72B" w14:textId="098250EF" w:rsidR="00B5389C" w:rsidRPr="0006158F" w:rsidRDefault="00347567" w:rsidP="00347567">
            <w:pPr>
              <w:rPr>
                <w:color w:val="FFFFFF"/>
              </w:rPr>
            </w:pPr>
            <w:r w:rsidRPr="0006158F">
              <w:t>Begoña Retuerto González</w:t>
            </w:r>
          </w:p>
        </w:tc>
      </w:tr>
      <w:tr w:rsidR="00B5389C" w14:paraId="6AEAA502" w14:textId="77777777" w:rsidTr="00347567">
        <w:tc>
          <w:tcPr>
            <w:tcW w:w="4361" w:type="dxa"/>
          </w:tcPr>
          <w:p w14:paraId="4186B2F0" w14:textId="0BA2C04B" w:rsidR="00B5389C" w:rsidRPr="0006158F" w:rsidRDefault="00347567" w:rsidP="00347567">
            <w:pPr>
              <w:rPr>
                <w:color w:val="FFFFFF"/>
              </w:rPr>
            </w:pPr>
            <w:proofErr w:type="spellStart"/>
            <w:r w:rsidRPr="0006158F">
              <w:t>Ekonomia</w:t>
            </w:r>
            <w:proofErr w:type="spellEnd"/>
            <w:r w:rsidRPr="0006158F">
              <w:t xml:space="preserve"> eta </w:t>
            </w:r>
            <w:proofErr w:type="spellStart"/>
            <w:r w:rsidRPr="0006158F">
              <w:t>Finantza</w:t>
            </w:r>
            <w:proofErr w:type="spellEnd"/>
            <w:r w:rsidRPr="0006158F">
              <w:t xml:space="preserve"> </w:t>
            </w:r>
            <w:proofErr w:type="spellStart"/>
            <w:r w:rsidRPr="0006158F">
              <w:t>Zuzendaritza</w:t>
            </w:r>
            <w:proofErr w:type="spellEnd"/>
          </w:p>
        </w:tc>
        <w:tc>
          <w:tcPr>
            <w:tcW w:w="4283" w:type="dxa"/>
          </w:tcPr>
          <w:p w14:paraId="678B6D3D" w14:textId="0E08B818" w:rsidR="00B5389C" w:rsidRPr="0006158F" w:rsidRDefault="00347567" w:rsidP="00347567">
            <w:pPr>
              <w:rPr>
                <w:color w:val="FFFFFF"/>
              </w:rPr>
            </w:pPr>
            <w:r w:rsidRPr="0006158F">
              <w:t>Leire San Millán Ruiz</w:t>
            </w:r>
          </w:p>
        </w:tc>
      </w:tr>
      <w:tr w:rsidR="00B5389C" w14:paraId="107BA464" w14:textId="77777777" w:rsidTr="00347567">
        <w:tc>
          <w:tcPr>
            <w:tcW w:w="4361" w:type="dxa"/>
          </w:tcPr>
          <w:p w14:paraId="46C9347D" w14:textId="18825DA2" w:rsidR="00B5389C" w:rsidRPr="0006158F" w:rsidRDefault="00347567" w:rsidP="00347567">
            <w:pPr>
              <w:rPr>
                <w:color w:val="FFFFFF"/>
              </w:rPr>
            </w:pPr>
            <w:r w:rsidRPr="0006158F">
              <w:t xml:space="preserve">Lege eta </w:t>
            </w:r>
            <w:proofErr w:type="spellStart"/>
            <w:r w:rsidRPr="0006158F">
              <w:t>Administrazio</w:t>
            </w:r>
            <w:proofErr w:type="spellEnd"/>
            <w:r w:rsidRPr="0006158F">
              <w:t xml:space="preserve"> </w:t>
            </w:r>
            <w:proofErr w:type="spellStart"/>
            <w:r w:rsidRPr="0006158F">
              <w:t>Zuzendaritza</w:t>
            </w:r>
            <w:proofErr w:type="spellEnd"/>
          </w:p>
        </w:tc>
        <w:tc>
          <w:tcPr>
            <w:tcW w:w="4283" w:type="dxa"/>
          </w:tcPr>
          <w:p w14:paraId="2FEF7581" w14:textId="53B6CA0D" w:rsidR="00B5389C" w:rsidRPr="0006158F" w:rsidRDefault="00347567" w:rsidP="00347567">
            <w:pPr>
              <w:rPr>
                <w:color w:val="FFFFFF"/>
              </w:rPr>
            </w:pPr>
            <w:r w:rsidRPr="0006158F">
              <w:t>Iñaki Uribarri Lamas</w:t>
            </w:r>
          </w:p>
        </w:tc>
      </w:tr>
      <w:tr w:rsidR="00B5389C" w14:paraId="1934FBA7" w14:textId="77777777" w:rsidTr="00347567">
        <w:tc>
          <w:tcPr>
            <w:tcW w:w="4361" w:type="dxa"/>
          </w:tcPr>
          <w:p w14:paraId="725E5197" w14:textId="05825B36" w:rsidR="00B5389C" w:rsidRPr="0006158F" w:rsidRDefault="00347567" w:rsidP="00347567">
            <w:pPr>
              <w:rPr>
                <w:color w:val="FFFFFF"/>
              </w:rPr>
            </w:pPr>
            <w:proofErr w:type="spellStart"/>
            <w:r w:rsidRPr="0006158F">
              <w:t>Operazio</w:t>
            </w:r>
            <w:proofErr w:type="spellEnd"/>
            <w:r w:rsidRPr="0006158F">
              <w:t xml:space="preserve"> </w:t>
            </w:r>
            <w:proofErr w:type="spellStart"/>
            <w:r w:rsidRPr="0006158F">
              <w:t>Zuzendaritza</w:t>
            </w:r>
            <w:proofErr w:type="spellEnd"/>
            <w:r w:rsidRPr="0006158F">
              <w:t>:</w:t>
            </w:r>
          </w:p>
        </w:tc>
        <w:tc>
          <w:tcPr>
            <w:tcW w:w="4283" w:type="dxa"/>
          </w:tcPr>
          <w:p w14:paraId="276CEFB7" w14:textId="7F4285A0" w:rsidR="00B5389C" w:rsidRPr="0006158F" w:rsidRDefault="00347567" w:rsidP="00347567">
            <w:pPr>
              <w:rPr>
                <w:color w:val="FFFFFF"/>
              </w:rPr>
            </w:pPr>
            <w:r w:rsidRPr="0006158F">
              <w:t>Juan Caño Gomez</w:t>
            </w:r>
          </w:p>
        </w:tc>
      </w:tr>
    </w:tbl>
    <w:p w14:paraId="20A6E3AD" w14:textId="77777777" w:rsidR="00B5389C" w:rsidRDefault="00B5389C" w:rsidP="00B5389C">
      <w:pPr>
        <w:spacing w:after="0" w:line="240" w:lineRule="auto"/>
        <w:jc w:val="both"/>
      </w:pPr>
    </w:p>
    <w:p w14:paraId="3D792B8E" w14:textId="77777777" w:rsidR="00B5389C" w:rsidRDefault="00B5389C" w:rsidP="00B5389C">
      <w:pPr>
        <w:spacing w:after="0" w:line="240" w:lineRule="auto"/>
        <w:jc w:val="both"/>
      </w:pPr>
    </w:p>
    <w:p w14:paraId="6C88B9E7" w14:textId="77777777" w:rsidR="00B5389C" w:rsidRDefault="00B5389C" w:rsidP="00B5389C">
      <w:pPr>
        <w:spacing w:after="0" w:line="240" w:lineRule="auto"/>
        <w:jc w:val="both"/>
      </w:pPr>
    </w:p>
    <w:p w14:paraId="24E7B942" w14:textId="77777777" w:rsidR="00B5389C" w:rsidRDefault="00B5389C" w:rsidP="00B5389C">
      <w:pPr>
        <w:spacing w:after="0" w:line="240" w:lineRule="auto"/>
        <w:jc w:val="both"/>
      </w:pPr>
    </w:p>
    <w:sectPr w:rsidR="00B5389C" w:rsidSect="00EE7757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2659" w:right="1701" w:bottom="851" w:left="1701" w:header="708" w:footer="3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697B097" w14:textId="77777777" w:rsidR="00347BC9" w:rsidRDefault="00347BC9" w:rsidP="00084EDD">
      <w:pPr>
        <w:spacing w:after="0" w:line="240" w:lineRule="auto"/>
      </w:pPr>
      <w:r>
        <w:separator/>
      </w:r>
    </w:p>
  </w:endnote>
  <w:endnote w:type="continuationSeparator" w:id="0">
    <w:p w14:paraId="177A65F5" w14:textId="77777777" w:rsidR="00347BC9" w:rsidRDefault="00347BC9" w:rsidP="00084E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F137512" w14:textId="77777777" w:rsidR="0006158F" w:rsidRDefault="0006158F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798C4C9" w14:textId="77777777" w:rsidR="00B91E8B" w:rsidRPr="00C51FEA" w:rsidRDefault="00B91E8B" w:rsidP="00C51FEA">
    <w:pPr>
      <w:pStyle w:val="Piedepgina"/>
      <w:ind w:firstLine="284"/>
      <w:rPr>
        <w:sz w:val="16"/>
        <w:szCs w:val="16"/>
      </w:rPr>
    </w:pPr>
    <w:r w:rsidRPr="00C51FEA">
      <w:rPr>
        <w:sz w:val="16"/>
        <w:szCs w:val="16"/>
      </w:rPr>
      <w:t xml:space="preserve">INDESA 2010 S.L.  C/General </w:t>
    </w:r>
    <w:proofErr w:type="spellStart"/>
    <w:r w:rsidRPr="00C51FEA">
      <w:rPr>
        <w:sz w:val="16"/>
        <w:szCs w:val="16"/>
      </w:rPr>
      <w:t>Alava</w:t>
    </w:r>
    <w:proofErr w:type="spellEnd"/>
    <w:r w:rsidRPr="00C51FEA">
      <w:rPr>
        <w:sz w:val="16"/>
        <w:szCs w:val="16"/>
      </w:rPr>
      <w:t xml:space="preserve"> 10 – 5º. 01005 Vitoria-Gasteiz. </w:t>
    </w:r>
    <w:proofErr w:type="spellStart"/>
    <w:r w:rsidRPr="00C51FEA">
      <w:rPr>
        <w:sz w:val="16"/>
        <w:szCs w:val="16"/>
      </w:rPr>
      <w:t>Tfno</w:t>
    </w:r>
    <w:proofErr w:type="spellEnd"/>
    <w:r w:rsidRPr="00C51FEA">
      <w:rPr>
        <w:sz w:val="16"/>
        <w:szCs w:val="16"/>
      </w:rPr>
      <w:t xml:space="preserve">: 945 233 653 </w:t>
    </w:r>
    <w:r w:rsidRPr="00C51FEA">
      <w:rPr>
        <w:noProof/>
        <w:sz w:val="16"/>
        <w:szCs w:val="16"/>
        <w:lang w:eastAsia="es-ES"/>
      </w:rPr>
      <w:t>Mail</w:t>
    </w:r>
    <w:r w:rsidR="00CE6EDD">
      <w:rPr>
        <w:sz w:val="16"/>
        <w:szCs w:val="16"/>
      </w:rPr>
      <w:t xml:space="preserve">: </w:t>
    </w:r>
    <w:r w:rsidRPr="00C51FEA">
      <w:rPr>
        <w:sz w:val="16"/>
        <w:szCs w:val="16"/>
      </w:rPr>
      <w:t>indesa2010sl@araba.eus</w:t>
    </w:r>
  </w:p>
  <w:p w14:paraId="0AC21303" w14:textId="77777777" w:rsidR="00B91E8B" w:rsidRDefault="00B91E8B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1B09F04" w14:textId="77777777" w:rsidR="0006158F" w:rsidRDefault="0006158F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56C585E" w14:textId="77777777" w:rsidR="00347BC9" w:rsidRDefault="00347BC9" w:rsidP="00084EDD">
      <w:pPr>
        <w:spacing w:after="0" w:line="240" w:lineRule="auto"/>
      </w:pPr>
      <w:r>
        <w:separator/>
      </w:r>
    </w:p>
  </w:footnote>
  <w:footnote w:type="continuationSeparator" w:id="0">
    <w:p w14:paraId="6659F64D" w14:textId="77777777" w:rsidR="00347BC9" w:rsidRDefault="00347BC9" w:rsidP="00084E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297FE58" w14:textId="77777777" w:rsidR="0006158F" w:rsidRDefault="0006158F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8E64A70" w14:textId="77777777" w:rsidR="00084EDD" w:rsidRDefault="0060327B" w:rsidP="00C51FEA">
    <w:pPr>
      <w:pStyle w:val="Encabezado"/>
      <w:ind w:left="284"/>
    </w:pPr>
    <w:r>
      <w:rPr>
        <w:noProof/>
        <w:lang w:eastAsia="es-ES"/>
      </w:rPr>
      <w:drawing>
        <wp:anchor distT="0" distB="0" distL="114300" distR="114300" simplePos="0" relativeHeight="251660288" behindDoc="0" locked="0" layoutInCell="1" allowOverlap="1" wp14:anchorId="167FE5F2" wp14:editId="43A53401">
          <wp:simplePos x="0" y="0"/>
          <wp:positionH relativeFrom="column">
            <wp:posOffset>-276262</wp:posOffset>
          </wp:positionH>
          <wp:positionV relativeFrom="paragraph">
            <wp:posOffset>4445</wp:posOffset>
          </wp:positionV>
          <wp:extent cx="1506855" cy="980440"/>
          <wp:effectExtent l="0" t="0" r="0" b="0"/>
          <wp:wrapNone/>
          <wp:docPr id="1" name="Imagen 1" descr="logo-indes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-indes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06855" cy="9804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A205737" w14:textId="77777777" w:rsidR="0006158F" w:rsidRDefault="0006158F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2EA5E61"/>
    <w:multiLevelType w:val="hybridMultilevel"/>
    <w:tmpl w:val="84D2E0C0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9942FD"/>
    <w:multiLevelType w:val="hybridMultilevel"/>
    <w:tmpl w:val="4DBA3F48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65B9"/>
    <w:rsid w:val="00013AF8"/>
    <w:rsid w:val="0006158F"/>
    <w:rsid w:val="00084EDD"/>
    <w:rsid w:val="000D17C6"/>
    <w:rsid w:val="00134422"/>
    <w:rsid w:val="00187B26"/>
    <w:rsid w:val="001A56F1"/>
    <w:rsid w:val="00276E91"/>
    <w:rsid w:val="002C5C3F"/>
    <w:rsid w:val="002E2EA9"/>
    <w:rsid w:val="00304D79"/>
    <w:rsid w:val="00316F71"/>
    <w:rsid w:val="00330419"/>
    <w:rsid w:val="00347567"/>
    <w:rsid w:val="00347BC9"/>
    <w:rsid w:val="003C59EB"/>
    <w:rsid w:val="004A3608"/>
    <w:rsid w:val="00571628"/>
    <w:rsid w:val="005A46BD"/>
    <w:rsid w:val="0060327B"/>
    <w:rsid w:val="00616BFD"/>
    <w:rsid w:val="006D3651"/>
    <w:rsid w:val="00726135"/>
    <w:rsid w:val="007B2B5B"/>
    <w:rsid w:val="008832C6"/>
    <w:rsid w:val="008D635C"/>
    <w:rsid w:val="008F7E3C"/>
    <w:rsid w:val="00972C3A"/>
    <w:rsid w:val="00973487"/>
    <w:rsid w:val="00A649DC"/>
    <w:rsid w:val="00A75BA0"/>
    <w:rsid w:val="00AD6BD7"/>
    <w:rsid w:val="00AF3C8B"/>
    <w:rsid w:val="00B5389C"/>
    <w:rsid w:val="00B91E8B"/>
    <w:rsid w:val="00C265B9"/>
    <w:rsid w:val="00C51FEA"/>
    <w:rsid w:val="00C83CF4"/>
    <w:rsid w:val="00CE6EDD"/>
    <w:rsid w:val="00D04570"/>
    <w:rsid w:val="00D450A2"/>
    <w:rsid w:val="00DC632D"/>
    <w:rsid w:val="00E06D5F"/>
    <w:rsid w:val="00E42831"/>
    <w:rsid w:val="00EC0CFA"/>
    <w:rsid w:val="00EE7757"/>
    <w:rsid w:val="00F03F68"/>
    <w:rsid w:val="00F63A35"/>
    <w:rsid w:val="00FF1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44ABFD6E"/>
  <w15:docId w15:val="{81E1CBDD-8916-44C0-BC52-6B65C2709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Texto base"/>
    <w:qFormat/>
    <w:rsid w:val="00A649DC"/>
  </w:style>
  <w:style w:type="paragraph" w:styleId="Ttulo1">
    <w:name w:val="heading 1"/>
    <w:basedOn w:val="Normal"/>
    <w:next w:val="Normal"/>
    <w:link w:val="Ttulo1Car"/>
    <w:uiPriority w:val="9"/>
    <w:qFormat/>
    <w:rsid w:val="00A649D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A649D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A649D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A649D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A649D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A649DC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A649DC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A649DC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A649DC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084E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84EDD"/>
  </w:style>
  <w:style w:type="paragraph" w:styleId="Piedepgina">
    <w:name w:val="footer"/>
    <w:basedOn w:val="Normal"/>
    <w:link w:val="PiedepginaCar"/>
    <w:uiPriority w:val="99"/>
    <w:unhideWhenUsed/>
    <w:rsid w:val="00084E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84EDD"/>
  </w:style>
  <w:style w:type="paragraph" w:styleId="Textodeglobo">
    <w:name w:val="Balloon Text"/>
    <w:basedOn w:val="Normal"/>
    <w:link w:val="TextodegloboCar"/>
    <w:uiPriority w:val="99"/>
    <w:semiHidden/>
    <w:unhideWhenUsed/>
    <w:rsid w:val="00187B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87B26"/>
    <w:rPr>
      <w:rFonts w:ascii="Tahoma" w:hAnsi="Tahoma" w:cs="Tahoma"/>
      <w:sz w:val="16"/>
      <w:szCs w:val="16"/>
    </w:rPr>
  </w:style>
  <w:style w:type="paragraph" w:styleId="Ttulo">
    <w:name w:val="Title"/>
    <w:basedOn w:val="Normal"/>
    <w:next w:val="Normal"/>
    <w:link w:val="TtuloCar"/>
    <w:uiPriority w:val="10"/>
    <w:qFormat/>
    <w:rsid w:val="00A649D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A649D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A649DC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A649D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Textoennegrita">
    <w:name w:val="Strong"/>
    <w:basedOn w:val="Fuentedeprrafopredeter"/>
    <w:uiPriority w:val="22"/>
    <w:qFormat/>
    <w:rsid w:val="00A649DC"/>
    <w:rPr>
      <w:b/>
      <w:bCs/>
    </w:rPr>
  </w:style>
  <w:style w:type="paragraph" w:styleId="Prrafodelista">
    <w:name w:val="List Paragraph"/>
    <w:basedOn w:val="Normal"/>
    <w:uiPriority w:val="34"/>
    <w:qFormat/>
    <w:rsid w:val="00A649DC"/>
    <w:pPr>
      <w:ind w:left="720"/>
      <w:contextualSpacing/>
    </w:pPr>
  </w:style>
  <w:style w:type="table" w:styleId="Tablaconcuadrcula">
    <w:name w:val="Table Grid"/>
    <w:basedOn w:val="Tablanormal"/>
    <w:uiPriority w:val="39"/>
    <w:rsid w:val="008D63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ar">
    <w:name w:val="Título 1 Car"/>
    <w:basedOn w:val="Fuentedeprrafopredeter"/>
    <w:link w:val="Ttulo1"/>
    <w:uiPriority w:val="9"/>
    <w:rsid w:val="00A649D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A649D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A649D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A649D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A649DC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A649DC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A649D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A649DC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A649D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A649DC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nfasis">
    <w:name w:val="Emphasis"/>
    <w:basedOn w:val="Fuentedeprrafopredeter"/>
    <w:uiPriority w:val="20"/>
    <w:qFormat/>
    <w:rsid w:val="00A649DC"/>
    <w:rPr>
      <w:i/>
      <w:iCs/>
    </w:rPr>
  </w:style>
  <w:style w:type="paragraph" w:styleId="Sinespaciado">
    <w:name w:val="No Spacing"/>
    <w:uiPriority w:val="1"/>
    <w:qFormat/>
    <w:rsid w:val="00A649DC"/>
    <w:pPr>
      <w:spacing w:after="0" w:line="240" w:lineRule="auto"/>
    </w:pPr>
  </w:style>
  <w:style w:type="paragraph" w:styleId="Cita">
    <w:name w:val="Quote"/>
    <w:basedOn w:val="Normal"/>
    <w:next w:val="Normal"/>
    <w:link w:val="CitaCar"/>
    <w:uiPriority w:val="29"/>
    <w:qFormat/>
    <w:rsid w:val="00A649DC"/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sid w:val="00A649DC"/>
    <w:rPr>
      <w:i/>
      <w:iCs/>
      <w:color w:val="000000" w:themeColor="text1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A649DC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A649DC"/>
    <w:rPr>
      <w:b/>
      <w:bCs/>
      <w:i/>
      <w:iCs/>
      <w:color w:val="4F81BD" w:themeColor="accent1"/>
    </w:rPr>
  </w:style>
  <w:style w:type="character" w:styleId="nfasissutil">
    <w:name w:val="Subtle Emphasis"/>
    <w:basedOn w:val="Fuentedeprrafopredeter"/>
    <w:uiPriority w:val="19"/>
    <w:qFormat/>
    <w:rsid w:val="00A649DC"/>
    <w:rPr>
      <w:i/>
      <w:iCs/>
      <w:color w:val="808080" w:themeColor="text1" w:themeTint="7F"/>
    </w:rPr>
  </w:style>
  <w:style w:type="character" w:styleId="nfasisintenso">
    <w:name w:val="Intense Emphasis"/>
    <w:basedOn w:val="Fuentedeprrafopredeter"/>
    <w:uiPriority w:val="21"/>
    <w:qFormat/>
    <w:rsid w:val="00A649DC"/>
    <w:rPr>
      <w:b/>
      <w:bCs/>
      <w:i/>
      <w:iCs/>
      <w:color w:val="4F81BD" w:themeColor="accent1"/>
    </w:rPr>
  </w:style>
  <w:style w:type="character" w:styleId="Referenciasutil">
    <w:name w:val="Subtle Reference"/>
    <w:basedOn w:val="Fuentedeprrafopredeter"/>
    <w:uiPriority w:val="31"/>
    <w:qFormat/>
    <w:rsid w:val="00A649DC"/>
    <w:rPr>
      <w:smallCaps/>
      <w:color w:val="C0504D" w:themeColor="accent2"/>
      <w:u w:val="single"/>
    </w:rPr>
  </w:style>
  <w:style w:type="character" w:styleId="Referenciaintensa">
    <w:name w:val="Intense Reference"/>
    <w:basedOn w:val="Fuentedeprrafopredeter"/>
    <w:uiPriority w:val="32"/>
    <w:qFormat/>
    <w:rsid w:val="00A649DC"/>
    <w:rPr>
      <w:b/>
      <w:bCs/>
      <w:smallCaps/>
      <w:color w:val="C0504D" w:themeColor="accent2"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sid w:val="00A649DC"/>
    <w:rPr>
      <w:b/>
      <w:bCs/>
      <w:smallCaps/>
      <w:spacing w:val="5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A649DC"/>
    <w:pPr>
      <w:outlineLvl w:val="9"/>
    </w:pPr>
  </w:style>
  <w:style w:type="character" w:styleId="Hipervnculo">
    <w:name w:val="Hyperlink"/>
    <w:basedOn w:val="Fuentedeprrafopredeter"/>
    <w:uiPriority w:val="99"/>
    <w:unhideWhenUsed/>
    <w:rsid w:val="00B5389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6459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30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Layout" Target="diagrams/layout1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diagramData" Target="diagrams/data1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diagramDrawing" Target="diagrams/drawing1.xm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diagramColors" Target="diagrams/colors1.xm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diagramQuickStyle" Target="diagrams/quickStyle1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lalonso\AppData\Roaming\Microsoft\Plantillas\plantilla-indesa_logo_pie.dotx" TargetMode="Externa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1">
  <dgm:title val=""/>
  <dgm:desc val=""/>
  <dgm:catLst>
    <dgm:cat type="colorful" pri="101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/>
    <dgm:txEffectClrLst/>
  </dgm:styleLbl>
  <dgm:styleLbl name="l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2">
        <a:alpha val="50000"/>
      </a:schemeClr>
      <a:schemeClr val="accent3">
        <a:alpha val="50000"/>
      </a:schemeClr>
      <a:schemeClr val="accent4">
        <a:alpha val="50000"/>
      </a:schemeClr>
      <a:schemeClr val="accent5">
        <a:alpha val="5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2">
        <a:tint val="50000"/>
      </a:schemeClr>
      <a:schemeClr val="accent3">
        <a:tint val="50000"/>
      </a:schemeClr>
      <a:schemeClr val="accent4">
        <a:tint val="50000"/>
      </a:schemeClr>
      <a:schemeClr val="accent5">
        <a:tint val="50000"/>
      </a:schemeClr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1">
        <a:tint val="50000"/>
      </a:schemeClr>
      <a:schemeClr val="accent2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1">
        <a:tint val="50000"/>
      </a:schemeClr>
      <a:schemeClr val="accent2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/>
    <dgm:txEffectClrLst/>
  </dgm:styleLbl>
  <dgm:styleLbl name="f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3">
        <a:tint val="90000"/>
      </a:schemeClr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>
        <a:tint val="70000"/>
      </a:schemeClr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5">
        <a:tint val="5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853F0669-732A-45DB-9D70-01930E6780F7}" type="doc">
      <dgm:prSet loTypeId="urn:microsoft.com/office/officeart/2009/3/layout/HorizontalOrganizationChart" loCatId="hierarchy" qsTypeId="urn:microsoft.com/office/officeart/2005/8/quickstyle/simple3" qsCatId="simple" csTypeId="urn:microsoft.com/office/officeart/2005/8/colors/colorful1" csCatId="colorful" phldr="1"/>
      <dgm:spPr/>
      <dgm:t>
        <a:bodyPr/>
        <a:lstStyle/>
        <a:p>
          <a:endParaRPr lang="es-ES"/>
        </a:p>
      </dgm:t>
    </dgm:pt>
    <dgm:pt modelId="{A851D6C1-A32B-4C87-8586-29A42598DCAA}">
      <dgm:prSet phldrT="[Texto]" custT="1"/>
      <dgm:spPr/>
      <dgm:t>
        <a:bodyPr/>
        <a:lstStyle/>
        <a:p>
          <a:pPr algn="ctr"/>
          <a:r>
            <a:rPr lang="es-ES" sz="1000" b="1"/>
            <a:t>Kudeaketarako zuzendaritza</a:t>
          </a:r>
        </a:p>
      </dgm:t>
    </dgm:pt>
    <dgm:pt modelId="{D92B5228-3280-4933-95AC-17CDF9D19055}" type="parTrans" cxnId="{7C3F2FF6-B41C-4A19-BE5D-70FF479177E6}">
      <dgm:prSet/>
      <dgm:spPr/>
      <dgm:t>
        <a:bodyPr/>
        <a:lstStyle/>
        <a:p>
          <a:endParaRPr lang="es-ES"/>
        </a:p>
      </dgm:t>
    </dgm:pt>
    <dgm:pt modelId="{A995F711-0839-4D02-9E26-25C39EA15675}" type="sibTrans" cxnId="{7C3F2FF6-B41C-4A19-BE5D-70FF479177E6}">
      <dgm:prSet/>
      <dgm:spPr/>
      <dgm:t>
        <a:bodyPr/>
        <a:lstStyle/>
        <a:p>
          <a:endParaRPr lang="es-ES"/>
        </a:p>
      </dgm:t>
    </dgm:pt>
    <dgm:pt modelId="{328549BC-5193-4B1E-9D6A-095370E42510}">
      <dgm:prSet phldrT="[Texto]" custT="1"/>
      <dgm:spPr/>
      <dgm:t>
        <a:bodyPr/>
        <a:lstStyle/>
        <a:p>
          <a:r>
            <a:rPr lang="es-ES" sz="900" b="0" i="0"/>
            <a:t>Giza Baliabideen eta Orientabideen Zuzendaritza</a:t>
          </a:r>
          <a:endParaRPr lang="es-ES" sz="900"/>
        </a:p>
      </dgm:t>
    </dgm:pt>
    <dgm:pt modelId="{832C6C1D-0EF6-4128-9B0D-B747EDC4F645}" type="parTrans" cxnId="{4609C8B2-55C1-49A9-91F0-D7A6F9A6EEA2}">
      <dgm:prSet/>
      <dgm:spPr/>
      <dgm:t>
        <a:bodyPr/>
        <a:lstStyle/>
        <a:p>
          <a:endParaRPr lang="es-ES"/>
        </a:p>
      </dgm:t>
    </dgm:pt>
    <dgm:pt modelId="{D90F3170-125D-45CF-83E2-7ACA0344091C}" type="sibTrans" cxnId="{4609C8B2-55C1-49A9-91F0-D7A6F9A6EEA2}">
      <dgm:prSet/>
      <dgm:spPr/>
      <dgm:t>
        <a:bodyPr/>
        <a:lstStyle/>
        <a:p>
          <a:endParaRPr lang="es-ES"/>
        </a:p>
      </dgm:t>
    </dgm:pt>
    <dgm:pt modelId="{A296DF0F-E75C-4521-9AF0-BB9E609D1D1C}">
      <dgm:prSet phldrT="[Texto]" custT="1"/>
      <dgm:spPr/>
      <dgm:t>
        <a:bodyPr/>
        <a:lstStyle/>
        <a:p>
          <a:r>
            <a:rPr lang="es-ES" sz="900" b="0" i="0"/>
            <a:t>Zuzendaritza juridiko administratiboa</a:t>
          </a:r>
          <a:endParaRPr lang="es-ES" sz="900"/>
        </a:p>
      </dgm:t>
    </dgm:pt>
    <dgm:pt modelId="{A849FF67-C178-4C81-A1F4-CCD27CED3412}" type="parTrans" cxnId="{87E6E166-8096-466D-A36A-82D9211E01E6}">
      <dgm:prSet/>
      <dgm:spPr/>
      <dgm:t>
        <a:bodyPr/>
        <a:lstStyle/>
        <a:p>
          <a:endParaRPr lang="es-ES"/>
        </a:p>
      </dgm:t>
    </dgm:pt>
    <dgm:pt modelId="{6869F05F-8E42-4DED-A1F2-7AE928862996}" type="sibTrans" cxnId="{87E6E166-8096-466D-A36A-82D9211E01E6}">
      <dgm:prSet/>
      <dgm:spPr/>
      <dgm:t>
        <a:bodyPr/>
        <a:lstStyle/>
        <a:p>
          <a:endParaRPr lang="es-ES"/>
        </a:p>
      </dgm:t>
    </dgm:pt>
    <dgm:pt modelId="{DA2D0EAD-FA25-4A0A-A523-9AB9DEFAC8A3}">
      <dgm:prSet phldrT="[Texto]" custT="1"/>
      <dgm:spPr/>
      <dgm:t>
        <a:bodyPr/>
        <a:lstStyle/>
        <a:p>
          <a:r>
            <a:rPr lang="es-ES" sz="900" b="0" i="0"/>
            <a:t>Ekonomia eta Finantza Zuzendaritza</a:t>
          </a:r>
          <a:endParaRPr lang="es-ES" sz="900"/>
        </a:p>
      </dgm:t>
    </dgm:pt>
    <dgm:pt modelId="{9A184A17-88CF-4CB7-B0BA-47FA8CDE6D34}" type="parTrans" cxnId="{DDF7AFB5-BB70-4A4A-9F31-57C01967E5AC}">
      <dgm:prSet/>
      <dgm:spPr/>
      <dgm:t>
        <a:bodyPr/>
        <a:lstStyle/>
        <a:p>
          <a:endParaRPr lang="es-ES"/>
        </a:p>
      </dgm:t>
    </dgm:pt>
    <dgm:pt modelId="{0F839D3F-1B9D-4735-9CD9-A1C541692EF0}" type="sibTrans" cxnId="{DDF7AFB5-BB70-4A4A-9F31-57C01967E5AC}">
      <dgm:prSet/>
      <dgm:spPr/>
      <dgm:t>
        <a:bodyPr/>
        <a:lstStyle/>
        <a:p>
          <a:endParaRPr lang="es-ES"/>
        </a:p>
      </dgm:t>
    </dgm:pt>
    <dgm:pt modelId="{4633FA28-FF0A-48CE-AF6A-64E2A4A21BA5}" type="asst">
      <dgm:prSet custT="1"/>
      <dgm:spPr>
        <a:solidFill>
          <a:schemeClr val="accent4">
            <a:lumMod val="20000"/>
            <a:lumOff val="80000"/>
          </a:schemeClr>
        </a:solidFill>
      </dgm:spPr>
      <dgm:t>
        <a:bodyPr/>
        <a:lstStyle/>
        <a:p>
          <a:pPr algn="ctr">
            <a:lnSpc>
              <a:spcPct val="100000"/>
            </a:lnSpc>
            <a:spcAft>
              <a:spcPts val="0"/>
            </a:spcAft>
          </a:pPr>
          <a:r>
            <a:rPr lang="es-ES" sz="900" b="0" i="0"/>
            <a:t>Prebentzio Zerbitzu Mankomunatua</a:t>
          </a:r>
        </a:p>
        <a:p>
          <a:pPr algn="ctr">
            <a:lnSpc>
              <a:spcPct val="100000"/>
            </a:lnSpc>
            <a:spcAft>
              <a:spcPts val="0"/>
            </a:spcAft>
          </a:pPr>
          <a:r>
            <a:rPr lang="es-ES" sz="900"/>
            <a:t>GOFE – INDESA 2010 S.L.</a:t>
          </a:r>
          <a:endParaRPr lang="es-ES" sz="600"/>
        </a:p>
      </dgm:t>
    </dgm:pt>
    <dgm:pt modelId="{98B4D1F8-7DDF-4858-A4F8-67C8C77A24A3}" type="parTrans" cxnId="{25B7E55F-8FBB-4796-829F-C4F814D3B95E}">
      <dgm:prSet/>
      <dgm:spPr/>
      <dgm:t>
        <a:bodyPr/>
        <a:lstStyle/>
        <a:p>
          <a:endParaRPr lang="es-ES"/>
        </a:p>
      </dgm:t>
    </dgm:pt>
    <dgm:pt modelId="{6C79A2A9-83FB-4185-BBF6-0D6807061AB6}" type="sibTrans" cxnId="{25B7E55F-8FBB-4796-829F-C4F814D3B95E}">
      <dgm:prSet/>
      <dgm:spPr/>
      <dgm:t>
        <a:bodyPr/>
        <a:lstStyle/>
        <a:p>
          <a:endParaRPr lang="es-ES"/>
        </a:p>
      </dgm:t>
    </dgm:pt>
    <dgm:pt modelId="{2D2DE04A-A151-4DAF-8B87-3EA2397FC6B7}">
      <dgm:prSet/>
      <dgm:spPr/>
      <dgm:t>
        <a:bodyPr/>
        <a:lstStyle/>
        <a:p>
          <a:r>
            <a:rPr lang="es-ES"/>
            <a:t>Aireportuko kafetegia</a:t>
          </a:r>
        </a:p>
      </dgm:t>
    </dgm:pt>
    <dgm:pt modelId="{E58152E8-F4CD-4971-BA65-C4BD6AD7401A}" type="sibTrans" cxnId="{BEC58FBC-DE72-4CE4-A846-58782CFAB8F0}">
      <dgm:prSet/>
      <dgm:spPr/>
      <dgm:t>
        <a:bodyPr/>
        <a:lstStyle/>
        <a:p>
          <a:endParaRPr lang="es-ES"/>
        </a:p>
      </dgm:t>
    </dgm:pt>
    <dgm:pt modelId="{40E53E46-0184-4CC7-8DC7-2D88B952ECCE}" type="parTrans" cxnId="{BEC58FBC-DE72-4CE4-A846-58782CFAB8F0}">
      <dgm:prSet/>
      <dgm:spPr/>
      <dgm:t>
        <a:bodyPr/>
        <a:lstStyle/>
        <a:p>
          <a:endParaRPr lang="es-ES"/>
        </a:p>
      </dgm:t>
    </dgm:pt>
    <dgm:pt modelId="{610FFC0C-6774-443A-B1B0-9948919D79B8}">
      <dgm:prSet/>
      <dgm:spPr/>
      <dgm:t>
        <a:bodyPr/>
        <a:lstStyle/>
        <a:p>
          <a:r>
            <a:rPr lang="es-ES" b="0" i="0"/>
            <a:t>Zentro zibikoetako garbieketa tailerra</a:t>
          </a:r>
          <a:br>
            <a:rPr lang="es-ES"/>
          </a:br>
          <a:endParaRPr lang="es-ES"/>
        </a:p>
      </dgm:t>
    </dgm:pt>
    <dgm:pt modelId="{390C8C90-06B7-4276-9A2F-FC119C20C448}" type="sibTrans" cxnId="{6F08E803-0C9F-492E-9538-1C25D6B48445}">
      <dgm:prSet/>
      <dgm:spPr/>
      <dgm:t>
        <a:bodyPr/>
        <a:lstStyle/>
        <a:p>
          <a:endParaRPr lang="es-ES"/>
        </a:p>
      </dgm:t>
    </dgm:pt>
    <dgm:pt modelId="{901D25CD-7706-4EB0-911A-678679D5906D}" type="parTrans" cxnId="{6F08E803-0C9F-492E-9538-1C25D6B48445}">
      <dgm:prSet/>
      <dgm:spPr/>
      <dgm:t>
        <a:bodyPr/>
        <a:lstStyle/>
        <a:p>
          <a:endParaRPr lang="es-ES"/>
        </a:p>
      </dgm:t>
    </dgm:pt>
    <dgm:pt modelId="{CC3BCE5F-3376-4A2C-B92D-55320CF810C8}">
      <dgm:prSet/>
      <dgm:spPr/>
      <dgm:t>
        <a:bodyPr/>
        <a:lstStyle/>
        <a:p>
          <a:r>
            <a:rPr lang="es-ES" b="0" i="0"/>
            <a:t>Egoitzak eta gainerako GOFEko zentroak garbitzeko eremua</a:t>
          </a:r>
          <a:endParaRPr lang="es-ES"/>
        </a:p>
      </dgm:t>
    </dgm:pt>
    <dgm:pt modelId="{F4EE553C-3038-409C-8828-2F3CC5F73877}" type="sibTrans" cxnId="{AC727C00-C6F4-43F3-969C-F3B4229FEF6C}">
      <dgm:prSet/>
      <dgm:spPr/>
      <dgm:t>
        <a:bodyPr/>
        <a:lstStyle/>
        <a:p>
          <a:endParaRPr lang="es-ES"/>
        </a:p>
      </dgm:t>
    </dgm:pt>
    <dgm:pt modelId="{3ED5D7C7-6C66-4BAF-B388-B3D81D050D92}" type="parTrans" cxnId="{AC727C00-C6F4-43F3-969C-F3B4229FEF6C}">
      <dgm:prSet/>
      <dgm:spPr/>
      <dgm:t>
        <a:bodyPr/>
        <a:lstStyle/>
        <a:p>
          <a:endParaRPr lang="es-ES"/>
        </a:p>
      </dgm:t>
    </dgm:pt>
    <dgm:pt modelId="{F1F03A9F-0218-4495-BC4E-ED3DEB71C6D8}">
      <dgm:prSet/>
      <dgm:spPr/>
      <dgm:t>
        <a:bodyPr/>
        <a:lstStyle/>
        <a:p>
          <a:r>
            <a:rPr lang="es-ES"/>
            <a:t>Industria arloa</a:t>
          </a:r>
        </a:p>
      </dgm:t>
    </dgm:pt>
    <dgm:pt modelId="{ACD36CAF-36C4-407E-B92D-DFAD1FD408AB}" type="sibTrans" cxnId="{AB5C4603-AE8D-498F-AFA1-66173E232D28}">
      <dgm:prSet/>
      <dgm:spPr/>
      <dgm:t>
        <a:bodyPr/>
        <a:lstStyle/>
        <a:p>
          <a:endParaRPr lang="es-ES"/>
        </a:p>
      </dgm:t>
    </dgm:pt>
    <dgm:pt modelId="{56F53B72-1766-4DA9-8AB6-DFA0F42DBB2B}" type="parTrans" cxnId="{AB5C4603-AE8D-498F-AFA1-66173E232D28}">
      <dgm:prSet/>
      <dgm:spPr/>
      <dgm:t>
        <a:bodyPr/>
        <a:lstStyle/>
        <a:p>
          <a:endParaRPr lang="es-ES"/>
        </a:p>
      </dgm:t>
    </dgm:pt>
    <dgm:pt modelId="{54772342-0A6F-4805-AE25-5DA953C16BAA}">
      <dgm:prSet/>
      <dgm:spPr/>
      <dgm:t>
        <a:bodyPr/>
        <a:lstStyle/>
        <a:p>
          <a:r>
            <a:rPr lang="es-ES"/>
            <a:t>Sukalde arloa</a:t>
          </a:r>
        </a:p>
      </dgm:t>
    </dgm:pt>
    <dgm:pt modelId="{F459D763-4435-4CD7-A449-2A429C0E6D5F}" type="sibTrans" cxnId="{1BF5AA13-6767-4E0A-BB23-53311BA62D17}">
      <dgm:prSet/>
      <dgm:spPr/>
      <dgm:t>
        <a:bodyPr/>
        <a:lstStyle/>
        <a:p>
          <a:endParaRPr lang="es-ES"/>
        </a:p>
      </dgm:t>
    </dgm:pt>
    <dgm:pt modelId="{64655962-69A5-464E-B366-A10EDA5AD4D2}" type="parTrans" cxnId="{1BF5AA13-6767-4E0A-BB23-53311BA62D17}">
      <dgm:prSet/>
      <dgm:spPr/>
      <dgm:t>
        <a:bodyPr/>
        <a:lstStyle/>
        <a:p>
          <a:endParaRPr lang="es-ES"/>
        </a:p>
      </dgm:t>
    </dgm:pt>
    <dgm:pt modelId="{EB4892B9-776D-499C-B0A8-F771075C84CB}">
      <dgm:prSet/>
      <dgm:spPr/>
      <dgm:t>
        <a:bodyPr/>
        <a:lstStyle/>
        <a:p>
          <a:r>
            <a:rPr lang="es-ES"/>
            <a:t>Lorezaintza arloa</a:t>
          </a:r>
        </a:p>
      </dgm:t>
    </dgm:pt>
    <dgm:pt modelId="{755C6FEB-5651-4512-A103-C8FC9BC3955D}" type="sibTrans" cxnId="{38B90347-461F-4D97-9A49-8324772DDC24}">
      <dgm:prSet/>
      <dgm:spPr/>
      <dgm:t>
        <a:bodyPr/>
        <a:lstStyle/>
        <a:p>
          <a:endParaRPr lang="es-ES"/>
        </a:p>
      </dgm:t>
    </dgm:pt>
    <dgm:pt modelId="{40D33911-A0BC-4E6C-A756-3F7030133778}" type="parTrans" cxnId="{38B90347-461F-4D97-9A49-8324772DDC24}">
      <dgm:prSet/>
      <dgm:spPr/>
      <dgm:t>
        <a:bodyPr/>
        <a:lstStyle/>
        <a:p>
          <a:endParaRPr lang="es-ES"/>
        </a:p>
      </dgm:t>
    </dgm:pt>
    <dgm:pt modelId="{42B6D6DB-1229-4C3D-959B-FB5D9AE91F6A}">
      <dgm:prSet/>
      <dgm:spPr/>
      <dgm:t>
        <a:bodyPr/>
        <a:lstStyle/>
        <a:p>
          <a:r>
            <a:rPr lang="es-ES" b="0" i="0"/>
            <a:t> Garbitegi arloa</a:t>
          </a:r>
          <a:endParaRPr lang="es-ES"/>
        </a:p>
      </dgm:t>
    </dgm:pt>
    <dgm:pt modelId="{8C663254-A8E2-4BE3-8C49-266749AC67D3}" type="sibTrans" cxnId="{4FCD1003-3F12-4E42-9568-57E5FEB8FE57}">
      <dgm:prSet/>
      <dgm:spPr/>
      <dgm:t>
        <a:bodyPr/>
        <a:lstStyle/>
        <a:p>
          <a:endParaRPr lang="es-ES"/>
        </a:p>
      </dgm:t>
    </dgm:pt>
    <dgm:pt modelId="{9A70D904-B7AA-478F-AAC3-0EA35EEA11A8}" type="parTrans" cxnId="{4FCD1003-3F12-4E42-9568-57E5FEB8FE57}">
      <dgm:prSet/>
      <dgm:spPr/>
      <dgm:t>
        <a:bodyPr/>
        <a:lstStyle/>
        <a:p>
          <a:endParaRPr lang="es-ES"/>
        </a:p>
      </dgm:t>
    </dgm:pt>
    <dgm:pt modelId="{95446AC3-A625-4DE3-86B8-199AD1E5D56D}">
      <dgm:prSet custT="1"/>
      <dgm:spPr/>
      <dgm:t>
        <a:bodyPr/>
        <a:lstStyle/>
        <a:p>
          <a:r>
            <a:rPr lang="es-ES" sz="900" b="0" i="0"/>
            <a:t>Eragiketen Zuzendaritza</a:t>
          </a:r>
          <a:endParaRPr lang="es-ES" sz="900"/>
        </a:p>
      </dgm:t>
    </dgm:pt>
    <dgm:pt modelId="{881ADE86-D8CE-47E0-A5E0-1B4CE1C44F6F}" type="sibTrans" cxnId="{42EDA9AA-26ED-4F11-B66A-3604979476B8}">
      <dgm:prSet/>
      <dgm:spPr/>
      <dgm:t>
        <a:bodyPr/>
        <a:lstStyle/>
        <a:p>
          <a:endParaRPr lang="es-ES"/>
        </a:p>
      </dgm:t>
    </dgm:pt>
    <dgm:pt modelId="{84C54046-752A-4A3B-AD21-374E914F0D2F}" type="parTrans" cxnId="{42EDA9AA-26ED-4F11-B66A-3604979476B8}">
      <dgm:prSet/>
      <dgm:spPr/>
      <dgm:t>
        <a:bodyPr/>
        <a:lstStyle/>
        <a:p>
          <a:endParaRPr lang="es-ES"/>
        </a:p>
      </dgm:t>
    </dgm:pt>
    <dgm:pt modelId="{5048ABF0-B5B6-4B93-A732-C2E9BFEBBE8A}" type="pres">
      <dgm:prSet presAssocID="{853F0669-732A-45DB-9D70-01930E6780F7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</dgm:pt>
    <dgm:pt modelId="{20DCDB3A-24C8-419C-8DF5-6AB0737E08C2}" type="pres">
      <dgm:prSet presAssocID="{A851D6C1-A32B-4C87-8586-29A42598DCAA}" presName="hierRoot1" presStyleCnt="0">
        <dgm:presLayoutVars>
          <dgm:hierBranch val="init"/>
        </dgm:presLayoutVars>
      </dgm:prSet>
      <dgm:spPr/>
    </dgm:pt>
    <dgm:pt modelId="{83A53E22-80AE-45DC-8F48-8879EC0E7149}" type="pres">
      <dgm:prSet presAssocID="{A851D6C1-A32B-4C87-8586-29A42598DCAA}" presName="rootComposite1" presStyleCnt="0"/>
      <dgm:spPr/>
    </dgm:pt>
    <dgm:pt modelId="{4DF62937-0531-475B-865E-B286E0D7B13F}" type="pres">
      <dgm:prSet presAssocID="{A851D6C1-A32B-4C87-8586-29A42598DCAA}" presName="rootText1" presStyleLbl="node0" presStyleIdx="0" presStyleCnt="1" custScaleX="136256" custScaleY="207561" custLinFactNeighborX="11839" custLinFactNeighborY="15528">
        <dgm:presLayoutVars>
          <dgm:chPref val="3"/>
        </dgm:presLayoutVars>
      </dgm:prSet>
      <dgm:spPr/>
    </dgm:pt>
    <dgm:pt modelId="{F292F476-E3CC-4684-8DB9-81E3D89FC061}" type="pres">
      <dgm:prSet presAssocID="{A851D6C1-A32B-4C87-8586-29A42598DCAA}" presName="rootConnector1" presStyleLbl="node1" presStyleIdx="0" presStyleCnt="0"/>
      <dgm:spPr/>
    </dgm:pt>
    <dgm:pt modelId="{F3E84D35-8172-420E-9BED-EDC0ED745090}" type="pres">
      <dgm:prSet presAssocID="{A851D6C1-A32B-4C87-8586-29A42598DCAA}" presName="hierChild2" presStyleCnt="0"/>
      <dgm:spPr/>
    </dgm:pt>
    <dgm:pt modelId="{63F26436-201D-4671-B712-A9797D00DE68}" type="pres">
      <dgm:prSet presAssocID="{A849FF67-C178-4C81-A1F4-CCD27CED3412}" presName="Name64" presStyleLbl="parChTrans1D2" presStyleIdx="0" presStyleCnt="5"/>
      <dgm:spPr/>
    </dgm:pt>
    <dgm:pt modelId="{8B3FD1A6-6BDE-41D2-A188-BBBBDBB62E6D}" type="pres">
      <dgm:prSet presAssocID="{A296DF0F-E75C-4521-9AF0-BB9E609D1D1C}" presName="hierRoot2" presStyleCnt="0">
        <dgm:presLayoutVars>
          <dgm:hierBranch val="init"/>
        </dgm:presLayoutVars>
      </dgm:prSet>
      <dgm:spPr/>
    </dgm:pt>
    <dgm:pt modelId="{EDF649AA-AB0D-43B6-8092-CFBFFBE0301D}" type="pres">
      <dgm:prSet presAssocID="{A296DF0F-E75C-4521-9AF0-BB9E609D1D1C}" presName="rootComposite" presStyleCnt="0"/>
      <dgm:spPr/>
    </dgm:pt>
    <dgm:pt modelId="{6DBAD7D2-F395-46E1-8C14-65887E18B754}" type="pres">
      <dgm:prSet presAssocID="{A296DF0F-E75C-4521-9AF0-BB9E609D1D1C}" presName="rootText" presStyleLbl="node2" presStyleIdx="0" presStyleCnt="4" custScaleY="238830">
        <dgm:presLayoutVars>
          <dgm:chPref val="3"/>
        </dgm:presLayoutVars>
      </dgm:prSet>
      <dgm:spPr/>
    </dgm:pt>
    <dgm:pt modelId="{F27DC553-66AB-4E1B-AEFA-28F6169CC42F}" type="pres">
      <dgm:prSet presAssocID="{A296DF0F-E75C-4521-9AF0-BB9E609D1D1C}" presName="rootConnector" presStyleLbl="node2" presStyleIdx="0" presStyleCnt="4"/>
      <dgm:spPr/>
    </dgm:pt>
    <dgm:pt modelId="{8D6D991C-9D60-42D5-8826-F83391BAB7F2}" type="pres">
      <dgm:prSet presAssocID="{A296DF0F-E75C-4521-9AF0-BB9E609D1D1C}" presName="hierChild4" presStyleCnt="0"/>
      <dgm:spPr/>
    </dgm:pt>
    <dgm:pt modelId="{9CA1D660-69B2-4EBC-B67F-0870870453BD}" type="pres">
      <dgm:prSet presAssocID="{A296DF0F-E75C-4521-9AF0-BB9E609D1D1C}" presName="hierChild5" presStyleCnt="0"/>
      <dgm:spPr/>
    </dgm:pt>
    <dgm:pt modelId="{A472A81C-8C98-4075-B09D-07F1328E3CDE}" type="pres">
      <dgm:prSet presAssocID="{9A184A17-88CF-4CB7-B0BA-47FA8CDE6D34}" presName="Name64" presStyleLbl="parChTrans1D2" presStyleIdx="1" presStyleCnt="5"/>
      <dgm:spPr/>
    </dgm:pt>
    <dgm:pt modelId="{0561778C-E02A-474C-8071-F8DAB9336795}" type="pres">
      <dgm:prSet presAssocID="{DA2D0EAD-FA25-4A0A-A523-9AB9DEFAC8A3}" presName="hierRoot2" presStyleCnt="0">
        <dgm:presLayoutVars>
          <dgm:hierBranch val="init"/>
        </dgm:presLayoutVars>
      </dgm:prSet>
      <dgm:spPr/>
    </dgm:pt>
    <dgm:pt modelId="{4CB3D13D-E4FE-4E29-B231-BB4E6C075843}" type="pres">
      <dgm:prSet presAssocID="{DA2D0EAD-FA25-4A0A-A523-9AB9DEFAC8A3}" presName="rootComposite" presStyleCnt="0"/>
      <dgm:spPr/>
    </dgm:pt>
    <dgm:pt modelId="{5FE6AFE4-C125-4F2C-8AF6-B7800B4D3BBF}" type="pres">
      <dgm:prSet presAssocID="{DA2D0EAD-FA25-4A0A-A523-9AB9DEFAC8A3}" presName="rootText" presStyleLbl="node2" presStyleIdx="1" presStyleCnt="4" custScaleY="160579">
        <dgm:presLayoutVars>
          <dgm:chPref val="3"/>
        </dgm:presLayoutVars>
      </dgm:prSet>
      <dgm:spPr/>
    </dgm:pt>
    <dgm:pt modelId="{9069B972-5893-4B8A-B538-526990B86F40}" type="pres">
      <dgm:prSet presAssocID="{DA2D0EAD-FA25-4A0A-A523-9AB9DEFAC8A3}" presName="rootConnector" presStyleLbl="node2" presStyleIdx="1" presStyleCnt="4"/>
      <dgm:spPr/>
    </dgm:pt>
    <dgm:pt modelId="{B4F6DE57-46E3-48AE-9C1C-247F4C7668C3}" type="pres">
      <dgm:prSet presAssocID="{DA2D0EAD-FA25-4A0A-A523-9AB9DEFAC8A3}" presName="hierChild4" presStyleCnt="0"/>
      <dgm:spPr/>
    </dgm:pt>
    <dgm:pt modelId="{72247AE7-9106-4E18-81A8-E9B34F87A2E3}" type="pres">
      <dgm:prSet presAssocID="{DA2D0EAD-FA25-4A0A-A523-9AB9DEFAC8A3}" presName="hierChild5" presStyleCnt="0"/>
      <dgm:spPr/>
    </dgm:pt>
    <dgm:pt modelId="{4507039F-162C-4AA8-AAA5-662E174CAA61}" type="pres">
      <dgm:prSet presAssocID="{832C6C1D-0EF6-4128-9B0D-B747EDC4F645}" presName="Name64" presStyleLbl="parChTrans1D2" presStyleIdx="2" presStyleCnt="5"/>
      <dgm:spPr/>
    </dgm:pt>
    <dgm:pt modelId="{38F2EFC5-C637-4D59-BA35-EF26A1906DB7}" type="pres">
      <dgm:prSet presAssocID="{328549BC-5193-4B1E-9D6A-095370E42510}" presName="hierRoot2" presStyleCnt="0">
        <dgm:presLayoutVars>
          <dgm:hierBranch val="init"/>
        </dgm:presLayoutVars>
      </dgm:prSet>
      <dgm:spPr/>
    </dgm:pt>
    <dgm:pt modelId="{981CDC81-4284-4CF8-8DF4-644F54A8ECF9}" type="pres">
      <dgm:prSet presAssocID="{328549BC-5193-4B1E-9D6A-095370E42510}" presName="rootComposite" presStyleCnt="0"/>
      <dgm:spPr/>
    </dgm:pt>
    <dgm:pt modelId="{DE7F84C7-88CA-4570-97D3-83072891DBAF}" type="pres">
      <dgm:prSet presAssocID="{328549BC-5193-4B1E-9D6A-095370E42510}" presName="rootText" presStyleLbl="node2" presStyleIdx="2" presStyleCnt="4" custScaleY="225810">
        <dgm:presLayoutVars>
          <dgm:chPref val="3"/>
        </dgm:presLayoutVars>
      </dgm:prSet>
      <dgm:spPr/>
    </dgm:pt>
    <dgm:pt modelId="{75F76137-69CE-4C90-B495-EC9D32F24C64}" type="pres">
      <dgm:prSet presAssocID="{328549BC-5193-4B1E-9D6A-095370E42510}" presName="rootConnector" presStyleLbl="node2" presStyleIdx="2" presStyleCnt="4"/>
      <dgm:spPr/>
    </dgm:pt>
    <dgm:pt modelId="{FE1D8A24-87FC-4EAB-B265-EB737265ADDE}" type="pres">
      <dgm:prSet presAssocID="{328549BC-5193-4B1E-9D6A-095370E42510}" presName="hierChild4" presStyleCnt="0"/>
      <dgm:spPr/>
    </dgm:pt>
    <dgm:pt modelId="{C67B4DED-D791-4512-9EF3-03F0AB1E66D6}" type="pres">
      <dgm:prSet presAssocID="{328549BC-5193-4B1E-9D6A-095370E42510}" presName="hierChild5" presStyleCnt="0"/>
      <dgm:spPr/>
    </dgm:pt>
    <dgm:pt modelId="{4A8617F7-D595-425F-B5B2-3BC771286605}" type="pres">
      <dgm:prSet presAssocID="{84C54046-752A-4A3B-AD21-374E914F0D2F}" presName="Name64" presStyleLbl="parChTrans1D2" presStyleIdx="3" presStyleCnt="5"/>
      <dgm:spPr/>
    </dgm:pt>
    <dgm:pt modelId="{763732F8-F6CA-4117-BB60-DA49654BAD15}" type="pres">
      <dgm:prSet presAssocID="{95446AC3-A625-4DE3-86B8-199AD1E5D56D}" presName="hierRoot2" presStyleCnt="0">
        <dgm:presLayoutVars>
          <dgm:hierBranch val="init"/>
        </dgm:presLayoutVars>
      </dgm:prSet>
      <dgm:spPr/>
    </dgm:pt>
    <dgm:pt modelId="{8AB83F9E-9FF5-405E-8D15-5FDC0CC4E45F}" type="pres">
      <dgm:prSet presAssocID="{95446AC3-A625-4DE3-86B8-199AD1E5D56D}" presName="rootComposite" presStyleCnt="0"/>
      <dgm:spPr/>
    </dgm:pt>
    <dgm:pt modelId="{6ADFA696-088B-4970-BDA2-0FEE7D8CA5B4}" type="pres">
      <dgm:prSet presAssocID="{95446AC3-A625-4DE3-86B8-199AD1E5D56D}" presName="rootText" presStyleLbl="node2" presStyleIdx="3" presStyleCnt="4" custScaleY="432680">
        <dgm:presLayoutVars>
          <dgm:chPref val="3"/>
        </dgm:presLayoutVars>
      </dgm:prSet>
      <dgm:spPr/>
    </dgm:pt>
    <dgm:pt modelId="{13FFFFCA-BE71-4A29-A388-D1B52CA7F67B}" type="pres">
      <dgm:prSet presAssocID="{95446AC3-A625-4DE3-86B8-199AD1E5D56D}" presName="rootConnector" presStyleLbl="node2" presStyleIdx="3" presStyleCnt="4"/>
      <dgm:spPr/>
    </dgm:pt>
    <dgm:pt modelId="{96D397C6-CD81-4910-9AB7-53E63B005116}" type="pres">
      <dgm:prSet presAssocID="{95446AC3-A625-4DE3-86B8-199AD1E5D56D}" presName="hierChild4" presStyleCnt="0"/>
      <dgm:spPr/>
    </dgm:pt>
    <dgm:pt modelId="{ED415209-1CF4-432F-9035-2BABC26AE250}" type="pres">
      <dgm:prSet presAssocID="{9A70D904-B7AA-478F-AAC3-0EA35EEA11A8}" presName="Name64" presStyleLbl="parChTrans1D3" presStyleIdx="0" presStyleCnt="7"/>
      <dgm:spPr/>
    </dgm:pt>
    <dgm:pt modelId="{C62BD54A-86C7-40EE-96EF-5EAA3197EADB}" type="pres">
      <dgm:prSet presAssocID="{42B6D6DB-1229-4C3D-959B-FB5D9AE91F6A}" presName="hierRoot2" presStyleCnt="0">
        <dgm:presLayoutVars>
          <dgm:hierBranch val="init"/>
        </dgm:presLayoutVars>
      </dgm:prSet>
      <dgm:spPr/>
    </dgm:pt>
    <dgm:pt modelId="{A602862F-6F86-4D4B-BCB3-B221CF553C16}" type="pres">
      <dgm:prSet presAssocID="{42B6D6DB-1229-4C3D-959B-FB5D9AE91F6A}" presName="rootComposite" presStyleCnt="0"/>
      <dgm:spPr/>
    </dgm:pt>
    <dgm:pt modelId="{743471D6-23F9-4BCC-A7B6-A308A2FC8864}" type="pres">
      <dgm:prSet presAssocID="{42B6D6DB-1229-4C3D-959B-FB5D9AE91F6A}" presName="rootText" presStyleLbl="node3" presStyleIdx="0" presStyleCnt="7">
        <dgm:presLayoutVars>
          <dgm:chPref val="3"/>
        </dgm:presLayoutVars>
      </dgm:prSet>
      <dgm:spPr/>
    </dgm:pt>
    <dgm:pt modelId="{49E3D5C9-E1EB-4EC8-8245-1D2195764B06}" type="pres">
      <dgm:prSet presAssocID="{42B6D6DB-1229-4C3D-959B-FB5D9AE91F6A}" presName="rootConnector" presStyleLbl="node3" presStyleIdx="0" presStyleCnt="7"/>
      <dgm:spPr/>
    </dgm:pt>
    <dgm:pt modelId="{3F559695-3EA0-4784-997E-DF200EC8A136}" type="pres">
      <dgm:prSet presAssocID="{42B6D6DB-1229-4C3D-959B-FB5D9AE91F6A}" presName="hierChild4" presStyleCnt="0"/>
      <dgm:spPr/>
    </dgm:pt>
    <dgm:pt modelId="{F02BFAC7-7F93-4C8C-AE8A-F91A3AFE9C64}" type="pres">
      <dgm:prSet presAssocID="{42B6D6DB-1229-4C3D-959B-FB5D9AE91F6A}" presName="hierChild5" presStyleCnt="0"/>
      <dgm:spPr/>
    </dgm:pt>
    <dgm:pt modelId="{86C0CE58-F481-41B6-B448-5499992B64C1}" type="pres">
      <dgm:prSet presAssocID="{40D33911-A0BC-4E6C-A756-3F7030133778}" presName="Name64" presStyleLbl="parChTrans1D3" presStyleIdx="1" presStyleCnt="7"/>
      <dgm:spPr/>
    </dgm:pt>
    <dgm:pt modelId="{A35DE52E-8D74-4735-810D-8A281E195F7F}" type="pres">
      <dgm:prSet presAssocID="{EB4892B9-776D-499C-B0A8-F771075C84CB}" presName="hierRoot2" presStyleCnt="0">
        <dgm:presLayoutVars>
          <dgm:hierBranch val="init"/>
        </dgm:presLayoutVars>
      </dgm:prSet>
      <dgm:spPr/>
    </dgm:pt>
    <dgm:pt modelId="{34A96E72-F564-4722-8C19-FAF07A4E385E}" type="pres">
      <dgm:prSet presAssocID="{EB4892B9-776D-499C-B0A8-F771075C84CB}" presName="rootComposite" presStyleCnt="0"/>
      <dgm:spPr/>
    </dgm:pt>
    <dgm:pt modelId="{1DD65DF7-B602-4659-939C-ECBA044AD06C}" type="pres">
      <dgm:prSet presAssocID="{EB4892B9-776D-499C-B0A8-F771075C84CB}" presName="rootText" presStyleLbl="node3" presStyleIdx="1" presStyleCnt="7">
        <dgm:presLayoutVars>
          <dgm:chPref val="3"/>
        </dgm:presLayoutVars>
      </dgm:prSet>
      <dgm:spPr/>
    </dgm:pt>
    <dgm:pt modelId="{C6401251-DB6E-41C2-81C1-956FD8470824}" type="pres">
      <dgm:prSet presAssocID="{EB4892B9-776D-499C-B0A8-F771075C84CB}" presName="rootConnector" presStyleLbl="node3" presStyleIdx="1" presStyleCnt="7"/>
      <dgm:spPr/>
    </dgm:pt>
    <dgm:pt modelId="{1C60C6BF-6430-47CD-A086-31F6B5F5C3F3}" type="pres">
      <dgm:prSet presAssocID="{EB4892B9-776D-499C-B0A8-F771075C84CB}" presName="hierChild4" presStyleCnt="0"/>
      <dgm:spPr/>
    </dgm:pt>
    <dgm:pt modelId="{AB80F113-8F7A-4847-A052-9BD587087ACE}" type="pres">
      <dgm:prSet presAssocID="{EB4892B9-776D-499C-B0A8-F771075C84CB}" presName="hierChild5" presStyleCnt="0"/>
      <dgm:spPr/>
    </dgm:pt>
    <dgm:pt modelId="{C8C0EEAF-94CF-4E23-BD31-6FE1A80CE977}" type="pres">
      <dgm:prSet presAssocID="{64655962-69A5-464E-B366-A10EDA5AD4D2}" presName="Name64" presStyleLbl="parChTrans1D3" presStyleIdx="2" presStyleCnt="7"/>
      <dgm:spPr/>
    </dgm:pt>
    <dgm:pt modelId="{54F2DDCC-1609-4E62-BC87-FD14F4EFF3F7}" type="pres">
      <dgm:prSet presAssocID="{54772342-0A6F-4805-AE25-5DA953C16BAA}" presName="hierRoot2" presStyleCnt="0">
        <dgm:presLayoutVars>
          <dgm:hierBranch val="init"/>
        </dgm:presLayoutVars>
      </dgm:prSet>
      <dgm:spPr/>
    </dgm:pt>
    <dgm:pt modelId="{A4CCE850-49AE-4DEE-9095-E8D53428A96A}" type="pres">
      <dgm:prSet presAssocID="{54772342-0A6F-4805-AE25-5DA953C16BAA}" presName="rootComposite" presStyleCnt="0"/>
      <dgm:spPr/>
    </dgm:pt>
    <dgm:pt modelId="{896C08F1-44BE-45C8-9837-4C72F3B8FEBE}" type="pres">
      <dgm:prSet presAssocID="{54772342-0A6F-4805-AE25-5DA953C16BAA}" presName="rootText" presStyleLbl="node3" presStyleIdx="2" presStyleCnt="7">
        <dgm:presLayoutVars>
          <dgm:chPref val="3"/>
        </dgm:presLayoutVars>
      </dgm:prSet>
      <dgm:spPr/>
    </dgm:pt>
    <dgm:pt modelId="{73598554-EE95-483A-ABCD-F1ED3D5B61AA}" type="pres">
      <dgm:prSet presAssocID="{54772342-0A6F-4805-AE25-5DA953C16BAA}" presName="rootConnector" presStyleLbl="node3" presStyleIdx="2" presStyleCnt="7"/>
      <dgm:spPr/>
    </dgm:pt>
    <dgm:pt modelId="{54B21A15-2A5B-4A20-8F28-F0D17259A456}" type="pres">
      <dgm:prSet presAssocID="{54772342-0A6F-4805-AE25-5DA953C16BAA}" presName="hierChild4" presStyleCnt="0"/>
      <dgm:spPr/>
    </dgm:pt>
    <dgm:pt modelId="{4D3619D9-1A9E-4129-BA95-6B09AEF83282}" type="pres">
      <dgm:prSet presAssocID="{54772342-0A6F-4805-AE25-5DA953C16BAA}" presName="hierChild5" presStyleCnt="0"/>
      <dgm:spPr/>
    </dgm:pt>
    <dgm:pt modelId="{CE5259D9-63C1-4FFD-B293-FE695C748ACC}" type="pres">
      <dgm:prSet presAssocID="{56F53B72-1766-4DA9-8AB6-DFA0F42DBB2B}" presName="Name64" presStyleLbl="parChTrans1D3" presStyleIdx="3" presStyleCnt="7"/>
      <dgm:spPr/>
    </dgm:pt>
    <dgm:pt modelId="{BA915A22-87B4-4801-A55B-D2867F060189}" type="pres">
      <dgm:prSet presAssocID="{F1F03A9F-0218-4495-BC4E-ED3DEB71C6D8}" presName="hierRoot2" presStyleCnt="0">
        <dgm:presLayoutVars>
          <dgm:hierBranch val="init"/>
        </dgm:presLayoutVars>
      </dgm:prSet>
      <dgm:spPr/>
    </dgm:pt>
    <dgm:pt modelId="{801F83DF-E80E-458B-B51D-F234D2A179AC}" type="pres">
      <dgm:prSet presAssocID="{F1F03A9F-0218-4495-BC4E-ED3DEB71C6D8}" presName="rootComposite" presStyleCnt="0"/>
      <dgm:spPr/>
    </dgm:pt>
    <dgm:pt modelId="{B7C434EA-1B5E-4A6A-92A8-F49DDBD287AE}" type="pres">
      <dgm:prSet presAssocID="{F1F03A9F-0218-4495-BC4E-ED3DEB71C6D8}" presName="rootText" presStyleLbl="node3" presStyleIdx="3" presStyleCnt="7">
        <dgm:presLayoutVars>
          <dgm:chPref val="3"/>
        </dgm:presLayoutVars>
      </dgm:prSet>
      <dgm:spPr/>
    </dgm:pt>
    <dgm:pt modelId="{25A4B876-907F-4754-A1EC-06B3FA541D11}" type="pres">
      <dgm:prSet presAssocID="{F1F03A9F-0218-4495-BC4E-ED3DEB71C6D8}" presName="rootConnector" presStyleLbl="node3" presStyleIdx="3" presStyleCnt="7"/>
      <dgm:spPr/>
    </dgm:pt>
    <dgm:pt modelId="{45F9A667-AC1D-44A9-8592-2E3DAC9FFD52}" type="pres">
      <dgm:prSet presAssocID="{F1F03A9F-0218-4495-BC4E-ED3DEB71C6D8}" presName="hierChild4" presStyleCnt="0"/>
      <dgm:spPr/>
    </dgm:pt>
    <dgm:pt modelId="{CF524673-141A-4503-9ED3-AC9A54F2138B}" type="pres">
      <dgm:prSet presAssocID="{F1F03A9F-0218-4495-BC4E-ED3DEB71C6D8}" presName="hierChild5" presStyleCnt="0"/>
      <dgm:spPr/>
    </dgm:pt>
    <dgm:pt modelId="{B21E2F25-997B-4FDB-8E13-725092B35CDB}" type="pres">
      <dgm:prSet presAssocID="{3ED5D7C7-6C66-4BAF-B388-B3D81D050D92}" presName="Name64" presStyleLbl="parChTrans1D3" presStyleIdx="4" presStyleCnt="7"/>
      <dgm:spPr/>
    </dgm:pt>
    <dgm:pt modelId="{CDE71728-D216-4327-B860-71CCBE95A18A}" type="pres">
      <dgm:prSet presAssocID="{CC3BCE5F-3376-4A2C-B92D-55320CF810C8}" presName="hierRoot2" presStyleCnt="0">
        <dgm:presLayoutVars>
          <dgm:hierBranch val="init"/>
        </dgm:presLayoutVars>
      </dgm:prSet>
      <dgm:spPr/>
    </dgm:pt>
    <dgm:pt modelId="{DEFC9329-449F-4B31-BC66-C5D8E2D9D669}" type="pres">
      <dgm:prSet presAssocID="{CC3BCE5F-3376-4A2C-B92D-55320CF810C8}" presName="rootComposite" presStyleCnt="0"/>
      <dgm:spPr/>
    </dgm:pt>
    <dgm:pt modelId="{53A2C91C-0D29-44C1-8F0F-42CE897BC63A}" type="pres">
      <dgm:prSet presAssocID="{CC3BCE5F-3376-4A2C-B92D-55320CF810C8}" presName="rootText" presStyleLbl="node3" presStyleIdx="4" presStyleCnt="7">
        <dgm:presLayoutVars>
          <dgm:chPref val="3"/>
        </dgm:presLayoutVars>
      </dgm:prSet>
      <dgm:spPr/>
    </dgm:pt>
    <dgm:pt modelId="{F2E584F7-22B6-406F-BD60-415D7E5FA314}" type="pres">
      <dgm:prSet presAssocID="{CC3BCE5F-3376-4A2C-B92D-55320CF810C8}" presName="rootConnector" presStyleLbl="node3" presStyleIdx="4" presStyleCnt="7"/>
      <dgm:spPr/>
    </dgm:pt>
    <dgm:pt modelId="{3037B940-457F-4C9A-9319-842B917C008A}" type="pres">
      <dgm:prSet presAssocID="{CC3BCE5F-3376-4A2C-B92D-55320CF810C8}" presName="hierChild4" presStyleCnt="0"/>
      <dgm:spPr/>
    </dgm:pt>
    <dgm:pt modelId="{3B0F85F7-A434-4E3E-A873-6BA283D841EC}" type="pres">
      <dgm:prSet presAssocID="{CC3BCE5F-3376-4A2C-B92D-55320CF810C8}" presName="hierChild5" presStyleCnt="0"/>
      <dgm:spPr/>
    </dgm:pt>
    <dgm:pt modelId="{7434B1E7-75B4-44BA-B711-61B66FEE3D90}" type="pres">
      <dgm:prSet presAssocID="{901D25CD-7706-4EB0-911A-678679D5906D}" presName="Name64" presStyleLbl="parChTrans1D3" presStyleIdx="5" presStyleCnt="7"/>
      <dgm:spPr/>
    </dgm:pt>
    <dgm:pt modelId="{90AACA08-1A8F-427C-BC79-74ADC2899487}" type="pres">
      <dgm:prSet presAssocID="{610FFC0C-6774-443A-B1B0-9948919D79B8}" presName="hierRoot2" presStyleCnt="0">
        <dgm:presLayoutVars>
          <dgm:hierBranch val="init"/>
        </dgm:presLayoutVars>
      </dgm:prSet>
      <dgm:spPr/>
    </dgm:pt>
    <dgm:pt modelId="{9C40B0AA-EB53-4C96-9D9D-3FF16A0B36C8}" type="pres">
      <dgm:prSet presAssocID="{610FFC0C-6774-443A-B1B0-9948919D79B8}" presName="rootComposite" presStyleCnt="0"/>
      <dgm:spPr/>
    </dgm:pt>
    <dgm:pt modelId="{7ADFDAA6-0280-4AB3-B842-769C8C608BE9}" type="pres">
      <dgm:prSet presAssocID="{610FFC0C-6774-443A-B1B0-9948919D79B8}" presName="rootText" presStyleLbl="node3" presStyleIdx="5" presStyleCnt="7">
        <dgm:presLayoutVars>
          <dgm:chPref val="3"/>
        </dgm:presLayoutVars>
      </dgm:prSet>
      <dgm:spPr/>
    </dgm:pt>
    <dgm:pt modelId="{8FD429B1-FF06-4117-8915-7AE8FF157E9E}" type="pres">
      <dgm:prSet presAssocID="{610FFC0C-6774-443A-B1B0-9948919D79B8}" presName="rootConnector" presStyleLbl="node3" presStyleIdx="5" presStyleCnt="7"/>
      <dgm:spPr/>
    </dgm:pt>
    <dgm:pt modelId="{3F3A67BC-C33D-4FBB-9016-4D049CC1CC41}" type="pres">
      <dgm:prSet presAssocID="{610FFC0C-6774-443A-B1B0-9948919D79B8}" presName="hierChild4" presStyleCnt="0"/>
      <dgm:spPr/>
    </dgm:pt>
    <dgm:pt modelId="{EFEB79A7-E723-43B5-B30A-B6D10EBA69C1}" type="pres">
      <dgm:prSet presAssocID="{610FFC0C-6774-443A-B1B0-9948919D79B8}" presName="hierChild5" presStyleCnt="0"/>
      <dgm:spPr/>
    </dgm:pt>
    <dgm:pt modelId="{B5E9C7CB-2BF7-4E30-85B9-3815D9E683F1}" type="pres">
      <dgm:prSet presAssocID="{40E53E46-0184-4CC7-8DC7-2D88B952ECCE}" presName="Name64" presStyleLbl="parChTrans1D3" presStyleIdx="6" presStyleCnt="7"/>
      <dgm:spPr/>
    </dgm:pt>
    <dgm:pt modelId="{53CEDB1D-0AC3-4CEF-B107-0953324A797D}" type="pres">
      <dgm:prSet presAssocID="{2D2DE04A-A151-4DAF-8B87-3EA2397FC6B7}" presName="hierRoot2" presStyleCnt="0">
        <dgm:presLayoutVars>
          <dgm:hierBranch val="init"/>
        </dgm:presLayoutVars>
      </dgm:prSet>
      <dgm:spPr/>
    </dgm:pt>
    <dgm:pt modelId="{F7E0650E-693D-4F6F-A4B7-F07BB391A1E6}" type="pres">
      <dgm:prSet presAssocID="{2D2DE04A-A151-4DAF-8B87-3EA2397FC6B7}" presName="rootComposite" presStyleCnt="0"/>
      <dgm:spPr/>
    </dgm:pt>
    <dgm:pt modelId="{6E875620-6416-4704-B7F4-4277A1E974D3}" type="pres">
      <dgm:prSet presAssocID="{2D2DE04A-A151-4DAF-8B87-3EA2397FC6B7}" presName="rootText" presStyleLbl="node3" presStyleIdx="6" presStyleCnt="7">
        <dgm:presLayoutVars>
          <dgm:chPref val="3"/>
        </dgm:presLayoutVars>
      </dgm:prSet>
      <dgm:spPr/>
    </dgm:pt>
    <dgm:pt modelId="{F74F9C1F-2768-4019-BF02-5A69740C5E71}" type="pres">
      <dgm:prSet presAssocID="{2D2DE04A-A151-4DAF-8B87-3EA2397FC6B7}" presName="rootConnector" presStyleLbl="node3" presStyleIdx="6" presStyleCnt="7"/>
      <dgm:spPr/>
    </dgm:pt>
    <dgm:pt modelId="{88918C16-C8E7-4D20-90BD-EEF893E3E7A7}" type="pres">
      <dgm:prSet presAssocID="{2D2DE04A-A151-4DAF-8B87-3EA2397FC6B7}" presName="hierChild4" presStyleCnt="0"/>
      <dgm:spPr/>
    </dgm:pt>
    <dgm:pt modelId="{242286A3-D6C9-44B8-BF96-664C6B1B4E8E}" type="pres">
      <dgm:prSet presAssocID="{2D2DE04A-A151-4DAF-8B87-3EA2397FC6B7}" presName="hierChild5" presStyleCnt="0"/>
      <dgm:spPr/>
    </dgm:pt>
    <dgm:pt modelId="{254FEECF-83E8-43AE-963E-CC33D200A67E}" type="pres">
      <dgm:prSet presAssocID="{95446AC3-A625-4DE3-86B8-199AD1E5D56D}" presName="hierChild5" presStyleCnt="0"/>
      <dgm:spPr/>
    </dgm:pt>
    <dgm:pt modelId="{6CE9430D-A485-45F6-A997-8E7B02CCD019}" type="pres">
      <dgm:prSet presAssocID="{A851D6C1-A32B-4C87-8586-29A42598DCAA}" presName="hierChild3" presStyleCnt="0"/>
      <dgm:spPr/>
    </dgm:pt>
    <dgm:pt modelId="{250A4E14-4740-4476-8B73-260D03910D16}" type="pres">
      <dgm:prSet presAssocID="{98B4D1F8-7DDF-4858-A4F8-67C8C77A24A3}" presName="Name115" presStyleLbl="parChTrans1D2" presStyleIdx="4" presStyleCnt="5"/>
      <dgm:spPr/>
    </dgm:pt>
    <dgm:pt modelId="{CC9A7E01-773F-48E8-9059-0771FEFE0406}" type="pres">
      <dgm:prSet presAssocID="{4633FA28-FF0A-48CE-AF6A-64E2A4A21BA5}" presName="hierRoot3" presStyleCnt="0">
        <dgm:presLayoutVars>
          <dgm:hierBranch val="init"/>
        </dgm:presLayoutVars>
      </dgm:prSet>
      <dgm:spPr/>
    </dgm:pt>
    <dgm:pt modelId="{5CA0A534-E464-4847-BEA2-14605E8DC6D7}" type="pres">
      <dgm:prSet presAssocID="{4633FA28-FF0A-48CE-AF6A-64E2A4A21BA5}" presName="rootComposite3" presStyleCnt="0"/>
      <dgm:spPr/>
    </dgm:pt>
    <dgm:pt modelId="{05E961D2-95C1-417C-B9D8-98E2D84A310B}" type="pres">
      <dgm:prSet presAssocID="{4633FA28-FF0A-48CE-AF6A-64E2A4A21BA5}" presName="rootText3" presStyleLbl="asst1" presStyleIdx="0" presStyleCnt="1" custScaleX="127503" custScaleY="283310">
        <dgm:presLayoutVars>
          <dgm:chPref val="3"/>
        </dgm:presLayoutVars>
      </dgm:prSet>
      <dgm:spPr/>
    </dgm:pt>
    <dgm:pt modelId="{C44199EB-81F5-4639-9056-A54349038C1A}" type="pres">
      <dgm:prSet presAssocID="{4633FA28-FF0A-48CE-AF6A-64E2A4A21BA5}" presName="rootConnector3" presStyleLbl="asst1" presStyleIdx="0" presStyleCnt="1"/>
      <dgm:spPr/>
    </dgm:pt>
    <dgm:pt modelId="{EF915A38-9D32-40DC-90B1-FF17E6D3119F}" type="pres">
      <dgm:prSet presAssocID="{4633FA28-FF0A-48CE-AF6A-64E2A4A21BA5}" presName="hierChild6" presStyleCnt="0"/>
      <dgm:spPr/>
    </dgm:pt>
    <dgm:pt modelId="{09D5EEF7-A270-42E9-9FAF-6E58DF7D22E4}" type="pres">
      <dgm:prSet presAssocID="{4633FA28-FF0A-48CE-AF6A-64E2A4A21BA5}" presName="hierChild7" presStyleCnt="0"/>
      <dgm:spPr/>
    </dgm:pt>
  </dgm:ptLst>
  <dgm:cxnLst>
    <dgm:cxn modelId="{AC727C00-C6F4-43F3-969C-F3B4229FEF6C}" srcId="{95446AC3-A625-4DE3-86B8-199AD1E5D56D}" destId="{CC3BCE5F-3376-4A2C-B92D-55320CF810C8}" srcOrd="4" destOrd="0" parTransId="{3ED5D7C7-6C66-4BAF-B388-B3D81D050D92}" sibTransId="{F4EE553C-3038-409C-8828-2F3CC5F73877}"/>
    <dgm:cxn modelId="{4FCD1003-3F12-4E42-9568-57E5FEB8FE57}" srcId="{95446AC3-A625-4DE3-86B8-199AD1E5D56D}" destId="{42B6D6DB-1229-4C3D-959B-FB5D9AE91F6A}" srcOrd="0" destOrd="0" parTransId="{9A70D904-B7AA-478F-AAC3-0EA35EEA11A8}" sibTransId="{8C663254-A8E2-4BE3-8C49-266749AC67D3}"/>
    <dgm:cxn modelId="{AB5C4603-AE8D-498F-AFA1-66173E232D28}" srcId="{95446AC3-A625-4DE3-86B8-199AD1E5D56D}" destId="{F1F03A9F-0218-4495-BC4E-ED3DEB71C6D8}" srcOrd="3" destOrd="0" parTransId="{56F53B72-1766-4DA9-8AB6-DFA0F42DBB2B}" sibTransId="{ACD36CAF-36C4-407E-B92D-DFAD1FD408AB}"/>
    <dgm:cxn modelId="{6F08E803-0C9F-492E-9538-1C25D6B48445}" srcId="{95446AC3-A625-4DE3-86B8-199AD1E5D56D}" destId="{610FFC0C-6774-443A-B1B0-9948919D79B8}" srcOrd="5" destOrd="0" parTransId="{901D25CD-7706-4EB0-911A-678679D5906D}" sibTransId="{390C8C90-06B7-4276-9A2F-FC119C20C448}"/>
    <dgm:cxn modelId="{1BF5AA13-6767-4E0A-BB23-53311BA62D17}" srcId="{95446AC3-A625-4DE3-86B8-199AD1E5D56D}" destId="{54772342-0A6F-4805-AE25-5DA953C16BAA}" srcOrd="2" destOrd="0" parTransId="{64655962-69A5-464E-B366-A10EDA5AD4D2}" sibTransId="{F459D763-4435-4CD7-A449-2A429C0E6D5F}"/>
    <dgm:cxn modelId="{F6148B20-39CD-417A-9F24-E4DE309E559C}" type="presOf" srcId="{2D2DE04A-A151-4DAF-8B87-3EA2397FC6B7}" destId="{6E875620-6416-4704-B7F4-4277A1E974D3}" srcOrd="0" destOrd="0" presId="urn:microsoft.com/office/officeart/2009/3/layout/HorizontalOrganizationChart"/>
    <dgm:cxn modelId="{C2972236-74E1-4CC2-8EEF-DD4DEAD6EA8C}" type="presOf" srcId="{832C6C1D-0EF6-4128-9B0D-B747EDC4F645}" destId="{4507039F-162C-4AA8-AAA5-662E174CAA61}" srcOrd="0" destOrd="0" presId="urn:microsoft.com/office/officeart/2009/3/layout/HorizontalOrganizationChart"/>
    <dgm:cxn modelId="{23F15237-C46F-4456-9C54-0D7AEBC98A1E}" type="presOf" srcId="{EB4892B9-776D-499C-B0A8-F771075C84CB}" destId="{1DD65DF7-B602-4659-939C-ECBA044AD06C}" srcOrd="0" destOrd="0" presId="urn:microsoft.com/office/officeart/2009/3/layout/HorizontalOrganizationChart"/>
    <dgm:cxn modelId="{75AB163E-090E-4C97-B5E8-7748EC6B44DD}" type="presOf" srcId="{42B6D6DB-1229-4C3D-959B-FB5D9AE91F6A}" destId="{743471D6-23F9-4BCC-A7B6-A308A2FC8864}" srcOrd="0" destOrd="0" presId="urn:microsoft.com/office/officeart/2009/3/layout/HorizontalOrganizationChart"/>
    <dgm:cxn modelId="{B66A7F5B-099A-4A53-85EF-C08265E65C51}" type="presOf" srcId="{42B6D6DB-1229-4C3D-959B-FB5D9AE91F6A}" destId="{49E3D5C9-E1EB-4EC8-8245-1D2195764B06}" srcOrd="1" destOrd="0" presId="urn:microsoft.com/office/officeart/2009/3/layout/HorizontalOrganizationChart"/>
    <dgm:cxn modelId="{25B7E55F-8FBB-4796-829F-C4F814D3B95E}" srcId="{A851D6C1-A32B-4C87-8586-29A42598DCAA}" destId="{4633FA28-FF0A-48CE-AF6A-64E2A4A21BA5}" srcOrd="4" destOrd="0" parTransId="{98B4D1F8-7DDF-4858-A4F8-67C8C77A24A3}" sibTransId="{6C79A2A9-83FB-4185-BBF6-0D6807061AB6}"/>
    <dgm:cxn modelId="{68805A44-49A9-49DB-B311-E3A3297F189C}" type="presOf" srcId="{610FFC0C-6774-443A-B1B0-9948919D79B8}" destId="{7ADFDAA6-0280-4AB3-B842-769C8C608BE9}" srcOrd="0" destOrd="0" presId="urn:microsoft.com/office/officeart/2009/3/layout/HorizontalOrganizationChart"/>
    <dgm:cxn modelId="{65FDF844-41E0-42CA-AEA5-E7EB357879CD}" type="presOf" srcId="{A851D6C1-A32B-4C87-8586-29A42598DCAA}" destId="{F292F476-E3CC-4684-8DB9-81E3D89FC061}" srcOrd="1" destOrd="0" presId="urn:microsoft.com/office/officeart/2009/3/layout/HorizontalOrganizationChart"/>
    <dgm:cxn modelId="{C33F8366-9B06-4BD9-9319-53861CC9A8E2}" type="presOf" srcId="{EB4892B9-776D-499C-B0A8-F771075C84CB}" destId="{C6401251-DB6E-41C2-81C1-956FD8470824}" srcOrd="1" destOrd="0" presId="urn:microsoft.com/office/officeart/2009/3/layout/HorizontalOrganizationChart"/>
    <dgm:cxn modelId="{87E6E166-8096-466D-A36A-82D9211E01E6}" srcId="{A851D6C1-A32B-4C87-8586-29A42598DCAA}" destId="{A296DF0F-E75C-4521-9AF0-BB9E609D1D1C}" srcOrd="0" destOrd="0" parTransId="{A849FF67-C178-4C81-A1F4-CCD27CED3412}" sibTransId="{6869F05F-8E42-4DED-A1F2-7AE928862996}"/>
    <dgm:cxn modelId="{38B90347-461F-4D97-9A49-8324772DDC24}" srcId="{95446AC3-A625-4DE3-86B8-199AD1E5D56D}" destId="{EB4892B9-776D-499C-B0A8-F771075C84CB}" srcOrd="1" destOrd="0" parTransId="{40D33911-A0BC-4E6C-A756-3F7030133778}" sibTransId="{755C6FEB-5651-4512-A103-C8FC9BC3955D}"/>
    <dgm:cxn modelId="{16EA7947-2FEE-4CF6-8DE6-AFB41176A013}" type="presOf" srcId="{9A184A17-88CF-4CB7-B0BA-47FA8CDE6D34}" destId="{A472A81C-8C98-4075-B09D-07F1328E3CDE}" srcOrd="0" destOrd="0" presId="urn:microsoft.com/office/officeart/2009/3/layout/HorizontalOrganizationChart"/>
    <dgm:cxn modelId="{288D3A68-F25F-495E-9064-DE07FAD00F90}" type="presOf" srcId="{F1F03A9F-0218-4495-BC4E-ED3DEB71C6D8}" destId="{B7C434EA-1B5E-4A6A-92A8-F49DDBD287AE}" srcOrd="0" destOrd="0" presId="urn:microsoft.com/office/officeart/2009/3/layout/HorizontalOrganizationChart"/>
    <dgm:cxn modelId="{9550D868-8BE3-4630-9014-DC1CF10AF0BF}" type="presOf" srcId="{4633FA28-FF0A-48CE-AF6A-64E2A4A21BA5}" destId="{C44199EB-81F5-4639-9056-A54349038C1A}" srcOrd="1" destOrd="0" presId="urn:microsoft.com/office/officeart/2009/3/layout/HorizontalOrganizationChart"/>
    <dgm:cxn modelId="{8037C649-CC5E-4F84-9AA6-8AE08EEE55AE}" type="presOf" srcId="{56F53B72-1766-4DA9-8AB6-DFA0F42DBB2B}" destId="{CE5259D9-63C1-4FFD-B293-FE695C748ACC}" srcOrd="0" destOrd="0" presId="urn:microsoft.com/office/officeart/2009/3/layout/HorizontalOrganizationChart"/>
    <dgm:cxn modelId="{6568A16E-7182-43E5-85EC-664C1371F8EB}" type="presOf" srcId="{901D25CD-7706-4EB0-911A-678679D5906D}" destId="{7434B1E7-75B4-44BA-B711-61B66FEE3D90}" srcOrd="0" destOrd="0" presId="urn:microsoft.com/office/officeart/2009/3/layout/HorizontalOrganizationChart"/>
    <dgm:cxn modelId="{F4291C6F-2DA0-4E25-AC54-1AC334C24226}" type="presOf" srcId="{328549BC-5193-4B1E-9D6A-095370E42510}" destId="{DE7F84C7-88CA-4570-97D3-83072891DBAF}" srcOrd="0" destOrd="0" presId="urn:microsoft.com/office/officeart/2009/3/layout/HorizontalOrganizationChart"/>
    <dgm:cxn modelId="{8AEC7450-E9C1-43F3-A4D0-143E14FF2CC6}" type="presOf" srcId="{9A70D904-B7AA-478F-AAC3-0EA35EEA11A8}" destId="{ED415209-1CF4-432F-9035-2BABC26AE250}" srcOrd="0" destOrd="0" presId="urn:microsoft.com/office/officeart/2009/3/layout/HorizontalOrganizationChart"/>
    <dgm:cxn modelId="{7AC0DC52-4FE9-4A4C-B4F1-17D0154CD92B}" type="presOf" srcId="{F1F03A9F-0218-4495-BC4E-ED3DEB71C6D8}" destId="{25A4B876-907F-4754-A1EC-06B3FA541D11}" srcOrd="1" destOrd="0" presId="urn:microsoft.com/office/officeart/2009/3/layout/HorizontalOrganizationChart"/>
    <dgm:cxn modelId="{81942053-00EB-4F40-AA9F-5B025BCF09FC}" type="presOf" srcId="{64655962-69A5-464E-B366-A10EDA5AD4D2}" destId="{C8C0EEAF-94CF-4E23-BD31-6FE1A80CE977}" srcOrd="0" destOrd="0" presId="urn:microsoft.com/office/officeart/2009/3/layout/HorizontalOrganizationChart"/>
    <dgm:cxn modelId="{5D0F9F55-50E7-418A-BE80-79F8F5FFFBCF}" type="presOf" srcId="{4633FA28-FF0A-48CE-AF6A-64E2A4A21BA5}" destId="{05E961D2-95C1-417C-B9D8-98E2D84A310B}" srcOrd="0" destOrd="0" presId="urn:microsoft.com/office/officeart/2009/3/layout/HorizontalOrganizationChart"/>
    <dgm:cxn modelId="{EFC76B56-CF71-44F0-8661-F75B22115F21}" type="presOf" srcId="{DA2D0EAD-FA25-4A0A-A523-9AB9DEFAC8A3}" destId="{5FE6AFE4-C125-4F2C-8AF6-B7800B4D3BBF}" srcOrd="0" destOrd="0" presId="urn:microsoft.com/office/officeart/2009/3/layout/HorizontalOrganizationChart"/>
    <dgm:cxn modelId="{4D5C9759-ECA6-4E98-B0F1-8A459DFCF31D}" type="presOf" srcId="{84C54046-752A-4A3B-AD21-374E914F0D2F}" destId="{4A8617F7-D595-425F-B5B2-3BC771286605}" srcOrd="0" destOrd="0" presId="urn:microsoft.com/office/officeart/2009/3/layout/HorizontalOrganizationChart"/>
    <dgm:cxn modelId="{ACB3127E-B82C-43F4-B879-6F660F5B41B1}" type="presOf" srcId="{A849FF67-C178-4C81-A1F4-CCD27CED3412}" destId="{63F26436-201D-4671-B712-A9797D00DE68}" srcOrd="0" destOrd="0" presId="urn:microsoft.com/office/officeart/2009/3/layout/HorizontalOrganizationChart"/>
    <dgm:cxn modelId="{278EB38C-A101-4A52-AB14-D72AC26C68F2}" type="presOf" srcId="{610FFC0C-6774-443A-B1B0-9948919D79B8}" destId="{8FD429B1-FF06-4117-8915-7AE8FF157E9E}" srcOrd="1" destOrd="0" presId="urn:microsoft.com/office/officeart/2009/3/layout/HorizontalOrganizationChart"/>
    <dgm:cxn modelId="{855D6EAA-16A1-4CDA-BFBA-928B415FFB4B}" type="presOf" srcId="{2D2DE04A-A151-4DAF-8B87-3EA2397FC6B7}" destId="{F74F9C1F-2768-4019-BF02-5A69740C5E71}" srcOrd="1" destOrd="0" presId="urn:microsoft.com/office/officeart/2009/3/layout/HorizontalOrganizationChart"/>
    <dgm:cxn modelId="{42EDA9AA-26ED-4F11-B66A-3604979476B8}" srcId="{A851D6C1-A32B-4C87-8586-29A42598DCAA}" destId="{95446AC3-A625-4DE3-86B8-199AD1E5D56D}" srcOrd="3" destOrd="0" parTransId="{84C54046-752A-4A3B-AD21-374E914F0D2F}" sibTransId="{881ADE86-D8CE-47E0-A5E0-1B4CE1C44F6F}"/>
    <dgm:cxn modelId="{4609C8B2-55C1-49A9-91F0-D7A6F9A6EEA2}" srcId="{A851D6C1-A32B-4C87-8586-29A42598DCAA}" destId="{328549BC-5193-4B1E-9D6A-095370E42510}" srcOrd="2" destOrd="0" parTransId="{832C6C1D-0EF6-4128-9B0D-B747EDC4F645}" sibTransId="{D90F3170-125D-45CF-83E2-7ACA0344091C}"/>
    <dgm:cxn modelId="{DDF7AFB5-BB70-4A4A-9F31-57C01967E5AC}" srcId="{A851D6C1-A32B-4C87-8586-29A42598DCAA}" destId="{DA2D0EAD-FA25-4A0A-A523-9AB9DEFAC8A3}" srcOrd="1" destOrd="0" parTransId="{9A184A17-88CF-4CB7-B0BA-47FA8CDE6D34}" sibTransId="{0F839D3F-1B9D-4735-9CD9-A1C541692EF0}"/>
    <dgm:cxn modelId="{CDB5F3BB-E5C4-42A8-BD7C-B2EBF843C9C2}" type="presOf" srcId="{A296DF0F-E75C-4521-9AF0-BB9E609D1D1C}" destId="{F27DC553-66AB-4E1B-AEFA-28F6169CC42F}" srcOrd="1" destOrd="0" presId="urn:microsoft.com/office/officeart/2009/3/layout/HorizontalOrganizationChart"/>
    <dgm:cxn modelId="{BEC58FBC-DE72-4CE4-A846-58782CFAB8F0}" srcId="{95446AC3-A625-4DE3-86B8-199AD1E5D56D}" destId="{2D2DE04A-A151-4DAF-8B87-3EA2397FC6B7}" srcOrd="6" destOrd="0" parTransId="{40E53E46-0184-4CC7-8DC7-2D88B952ECCE}" sibTransId="{E58152E8-F4CD-4971-BA65-C4BD6AD7401A}"/>
    <dgm:cxn modelId="{83FF2DBD-0848-4E2A-9012-4AE83542D544}" type="presOf" srcId="{54772342-0A6F-4805-AE25-5DA953C16BAA}" destId="{73598554-EE95-483A-ABCD-F1ED3D5B61AA}" srcOrd="1" destOrd="0" presId="urn:microsoft.com/office/officeart/2009/3/layout/HorizontalOrganizationChart"/>
    <dgm:cxn modelId="{4BD79EC7-059C-440E-B101-C4826326A6D9}" type="presOf" srcId="{853F0669-732A-45DB-9D70-01930E6780F7}" destId="{5048ABF0-B5B6-4B93-A732-C2E9BFEBBE8A}" srcOrd="0" destOrd="0" presId="urn:microsoft.com/office/officeart/2009/3/layout/HorizontalOrganizationChart"/>
    <dgm:cxn modelId="{4CE667C8-8C0D-43E6-AF07-FADF832D7E58}" type="presOf" srcId="{328549BC-5193-4B1E-9D6A-095370E42510}" destId="{75F76137-69CE-4C90-B495-EC9D32F24C64}" srcOrd="1" destOrd="0" presId="urn:microsoft.com/office/officeart/2009/3/layout/HorizontalOrganizationChart"/>
    <dgm:cxn modelId="{EBC9D3CA-5622-4AAE-AE60-4B4C97698E55}" type="presOf" srcId="{CC3BCE5F-3376-4A2C-B92D-55320CF810C8}" destId="{F2E584F7-22B6-406F-BD60-415D7E5FA314}" srcOrd="1" destOrd="0" presId="urn:microsoft.com/office/officeart/2009/3/layout/HorizontalOrganizationChart"/>
    <dgm:cxn modelId="{8FC6DACD-CC64-431E-AA75-3A082262180E}" type="presOf" srcId="{95446AC3-A625-4DE3-86B8-199AD1E5D56D}" destId="{13FFFFCA-BE71-4A29-A388-D1B52CA7F67B}" srcOrd="1" destOrd="0" presId="urn:microsoft.com/office/officeart/2009/3/layout/HorizontalOrganizationChart"/>
    <dgm:cxn modelId="{1E3A73E3-C1F9-4626-9F8C-2B17E07F85D5}" type="presOf" srcId="{A851D6C1-A32B-4C87-8586-29A42598DCAA}" destId="{4DF62937-0531-475B-865E-B286E0D7B13F}" srcOrd="0" destOrd="0" presId="urn:microsoft.com/office/officeart/2009/3/layout/HorizontalOrganizationChart"/>
    <dgm:cxn modelId="{E25C09E4-AC7D-4B97-B5EF-70902EF1A9A9}" type="presOf" srcId="{98B4D1F8-7DDF-4858-A4F8-67C8C77A24A3}" destId="{250A4E14-4740-4476-8B73-260D03910D16}" srcOrd="0" destOrd="0" presId="urn:microsoft.com/office/officeart/2009/3/layout/HorizontalOrganizationChart"/>
    <dgm:cxn modelId="{3D1C05E6-90DA-4B97-9730-C5BCAE1F61C9}" type="presOf" srcId="{A296DF0F-E75C-4521-9AF0-BB9E609D1D1C}" destId="{6DBAD7D2-F395-46E1-8C14-65887E18B754}" srcOrd="0" destOrd="0" presId="urn:microsoft.com/office/officeart/2009/3/layout/HorizontalOrganizationChart"/>
    <dgm:cxn modelId="{334673E8-6311-42A2-89BC-0D695CCDFE2A}" type="presOf" srcId="{95446AC3-A625-4DE3-86B8-199AD1E5D56D}" destId="{6ADFA696-088B-4970-BDA2-0FEE7D8CA5B4}" srcOrd="0" destOrd="0" presId="urn:microsoft.com/office/officeart/2009/3/layout/HorizontalOrganizationChart"/>
    <dgm:cxn modelId="{FEFED8ED-1577-4929-8E81-345EFA17BB77}" type="presOf" srcId="{40E53E46-0184-4CC7-8DC7-2D88B952ECCE}" destId="{B5E9C7CB-2BF7-4E30-85B9-3815D9E683F1}" srcOrd="0" destOrd="0" presId="urn:microsoft.com/office/officeart/2009/3/layout/HorizontalOrganizationChart"/>
    <dgm:cxn modelId="{FD366EF4-4035-43CD-9186-6DDD64D205BE}" type="presOf" srcId="{DA2D0EAD-FA25-4A0A-A523-9AB9DEFAC8A3}" destId="{9069B972-5893-4B8A-B538-526990B86F40}" srcOrd="1" destOrd="0" presId="urn:microsoft.com/office/officeart/2009/3/layout/HorizontalOrganizationChart"/>
    <dgm:cxn modelId="{7C3F2FF6-B41C-4A19-BE5D-70FF479177E6}" srcId="{853F0669-732A-45DB-9D70-01930E6780F7}" destId="{A851D6C1-A32B-4C87-8586-29A42598DCAA}" srcOrd="0" destOrd="0" parTransId="{D92B5228-3280-4933-95AC-17CDF9D19055}" sibTransId="{A995F711-0839-4D02-9E26-25C39EA15675}"/>
    <dgm:cxn modelId="{E746C2F6-ACEB-49BF-994E-1F93ABB52B30}" type="presOf" srcId="{54772342-0A6F-4805-AE25-5DA953C16BAA}" destId="{896C08F1-44BE-45C8-9837-4C72F3B8FEBE}" srcOrd="0" destOrd="0" presId="urn:microsoft.com/office/officeart/2009/3/layout/HorizontalOrganizationChart"/>
    <dgm:cxn modelId="{1DFF8DF8-F3CA-423F-8E31-2E073F2D415B}" type="presOf" srcId="{40D33911-A0BC-4E6C-A756-3F7030133778}" destId="{86C0CE58-F481-41B6-B448-5499992B64C1}" srcOrd="0" destOrd="0" presId="urn:microsoft.com/office/officeart/2009/3/layout/HorizontalOrganizationChart"/>
    <dgm:cxn modelId="{D9AED0F8-68B2-4082-9C2F-E7A58F113C81}" type="presOf" srcId="{3ED5D7C7-6C66-4BAF-B388-B3D81D050D92}" destId="{B21E2F25-997B-4FDB-8E13-725092B35CDB}" srcOrd="0" destOrd="0" presId="urn:microsoft.com/office/officeart/2009/3/layout/HorizontalOrganizationChart"/>
    <dgm:cxn modelId="{13A4CDFD-7FA1-4A28-9D7C-648F9407EBD2}" type="presOf" srcId="{CC3BCE5F-3376-4A2C-B92D-55320CF810C8}" destId="{53A2C91C-0D29-44C1-8F0F-42CE897BC63A}" srcOrd="0" destOrd="0" presId="urn:microsoft.com/office/officeart/2009/3/layout/HorizontalOrganizationChart"/>
    <dgm:cxn modelId="{C2A5E8F5-5017-4C01-A224-AFD3A527200C}" type="presParOf" srcId="{5048ABF0-B5B6-4B93-A732-C2E9BFEBBE8A}" destId="{20DCDB3A-24C8-419C-8DF5-6AB0737E08C2}" srcOrd="0" destOrd="0" presId="urn:microsoft.com/office/officeart/2009/3/layout/HorizontalOrganizationChart"/>
    <dgm:cxn modelId="{40FD95FB-FB73-489F-BC6C-C1AA8F9A9B58}" type="presParOf" srcId="{20DCDB3A-24C8-419C-8DF5-6AB0737E08C2}" destId="{83A53E22-80AE-45DC-8F48-8879EC0E7149}" srcOrd="0" destOrd="0" presId="urn:microsoft.com/office/officeart/2009/3/layout/HorizontalOrganizationChart"/>
    <dgm:cxn modelId="{B67C777D-E071-4F60-85CA-41920F20C94F}" type="presParOf" srcId="{83A53E22-80AE-45DC-8F48-8879EC0E7149}" destId="{4DF62937-0531-475B-865E-B286E0D7B13F}" srcOrd="0" destOrd="0" presId="urn:microsoft.com/office/officeart/2009/3/layout/HorizontalOrganizationChart"/>
    <dgm:cxn modelId="{4B87CB22-5738-467D-A313-37F87BC9AD90}" type="presParOf" srcId="{83A53E22-80AE-45DC-8F48-8879EC0E7149}" destId="{F292F476-E3CC-4684-8DB9-81E3D89FC061}" srcOrd="1" destOrd="0" presId="urn:microsoft.com/office/officeart/2009/3/layout/HorizontalOrganizationChart"/>
    <dgm:cxn modelId="{4D9E0FFD-3430-47D5-993F-9814FE7AFF4C}" type="presParOf" srcId="{20DCDB3A-24C8-419C-8DF5-6AB0737E08C2}" destId="{F3E84D35-8172-420E-9BED-EDC0ED745090}" srcOrd="1" destOrd="0" presId="urn:microsoft.com/office/officeart/2009/3/layout/HorizontalOrganizationChart"/>
    <dgm:cxn modelId="{8B597154-C8C5-48D9-88CC-56DB60969765}" type="presParOf" srcId="{F3E84D35-8172-420E-9BED-EDC0ED745090}" destId="{63F26436-201D-4671-B712-A9797D00DE68}" srcOrd="0" destOrd="0" presId="urn:microsoft.com/office/officeart/2009/3/layout/HorizontalOrganizationChart"/>
    <dgm:cxn modelId="{1A454739-01AD-4B13-963D-054D0F14B6FA}" type="presParOf" srcId="{F3E84D35-8172-420E-9BED-EDC0ED745090}" destId="{8B3FD1A6-6BDE-41D2-A188-BBBBDBB62E6D}" srcOrd="1" destOrd="0" presId="urn:microsoft.com/office/officeart/2009/3/layout/HorizontalOrganizationChart"/>
    <dgm:cxn modelId="{9FCEEFC1-8096-40F5-A2FC-59487460407B}" type="presParOf" srcId="{8B3FD1A6-6BDE-41D2-A188-BBBBDBB62E6D}" destId="{EDF649AA-AB0D-43B6-8092-CFBFFBE0301D}" srcOrd="0" destOrd="0" presId="urn:microsoft.com/office/officeart/2009/3/layout/HorizontalOrganizationChart"/>
    <dgm:cxn modelId="{5383F0E7-F786-4EB2-A7B6-5EAD116C155D}" type="presParOf" srcId="{EDF649AA-AB0D-43B6-8092-CFBFFBE0301D}" destId="{6DBAD7D2-F395-46E1-8C14-65887E18B754}" srcOrd="0" destOrd="0" presId="urn:microsoft.com/office/officeart/2009/3/layout/HorizontalOrganizationChart"/>
    <dgm:cxn modelId="{7ACA48B8-2F56-402A-B7CA-BCF940F7D707}" type="presParOf" srcId="{EDF649AA-AB0D-43B6-8092-CFBFFBE0301D}" destId="{F27DC553-66AB-4E1B-AEFA-28F6169CC42F}" srcOrd="1" destOrd="0" presId="urn:microsoft.com/office/officeart/2009/3/layout/HorizontalOrganizationChart"/>
    <dgm:cxn modelId="{60852B62-35B1-4AD5-9338-E06C7EF8A576}" type="presParOf" srcId="{8B3FD1A6-6BDE-41D2-A188-BBBBDBB62E6D}" destId="{8D6D991C-9D60-42D5-8826-F83391BAB7F2}" srcOrd="1" destOrd="0" presId="urn:microsoft.com/office/officeart/2009/3/layout/HorizontalOrganizationChart"/>
    <dgm:cxn modelId="{85D1D932-C10D-494E-9DF6-1B868F93BD36}" type="presParOf" srcId="{8B3FD1A6-6BDE-41D2-A188-BBBBDBB62E6D}" destId="{9CA1D660-69B2-4EBC-B67F-0870870453BD}" srcOrd="2" destOrd="0" presId="urn:microsoft.com/office/officeart/2009/3/layout/HorizontalOrganizationChart"/>
    <dgm:cxn modelId="{2EBE066E-1749-4C28-8971-D477537A8DE2}" type="presParOf" srcId="{F3E84D35-8172-420E-9BED-EDC0ED745090}" destId="{A472A81C-8C98-4075-B09D-07F1328E3CDE}" srcOrd="2" destOrd="0" presId="urn:microsoft.com/office/officeart/2009/3/layout/HorizontalOrganizationChart"/>
    <dgm:cxn modelId="{2714F3C3-10EA-4228-95B9-064458A0997A}" type="presParOf" srcId="{F3E84D35-8172-420E-9BED-EDC0ED745090}" destId="{0561778C-E02A-474C-8071-F8DAB9336795}" srcOrd="3" destOrd="0" presId="urn:microsoft.com/office/officeart/2009/3/layout/HorizontalOrganizationChart"/>
    <dgm:cxn modelId="{6CB46AE8-93B0-4886-83D4-87E18B0F3543}" type="presParOf" srcId="{0561778C-E02A-474C-8071-F8DAB9336795}" destId="{4CB3D13D-E4FE-4E29-B231-BB4E6C075843}" srcOrd="0" destOrd="0" presId="urn:microsoft.com/office/officeart/2009/3/layout/HorizontalOrganizationChart"/>
    <dgm:cxn modelId="{D71D4E61-B88F-48BD-A95B-F0C7E89A72D0}" type="presParOf" srcId="{4CB3D13D-E4FE-4E29-B231-BB4E6C075843}" destId="{5FE6AFE4-C125-4F2C-8AF6-B7800B4D3BBF}" srcOrd="0" destOrd="0" presId="urn:microsoft.com/office/officeart/2009/3/layout/HorizontalOrganizationChart"/>
    <dgm:cxn modelId="{6F194980-F975-4C86-96FE-C5308F59D9E8}" type="presParOf" srcId="{4CB3D13D-E4FE-4E29-B231-BB4E6C075843}" destId="{9069B972-5893-4B8A-B538-526990B86F40}" srcOrd="1" destOrd="0" presId="urn:microsoft.com/office/officeart/2009/3/layout/HorizontalOrganizationChart"/>
    <dgm:cxn modelId="{D18FC518-B724-4B81-861D-A718AF98C8DB}" type="presParOf" srcId="{0561778C-E02A-474C-8071-F8DAB9336795}" destId="{B4F6DE57-46E3-48AE-9C1C-247F4C7668C3}" srcOrd="1" destOrd="0" presId="urn:microsoft.com/office/officeart/2009/3/layout/HorizontalOrganizationChart"/>
    <dgm:cxn modelId="{2971456B-E78E-44D3-B526-29C92445E1EA}" type="presParOf" srcId="{0561778C-E02A-474C-8071-F8DAB9336795}" destId="{72247AE7-9106-4E18-81A8-E9B34F87A2E3}" srcOrd="2" destOrd="0" presId="urn:microsoft.com/office/officeart/2009/3/layout/HorizontalOrganizationChart"/>
    <dgm:cxn modelId="{1FE85B8B-7828-49A1-A441-73E6C75BEEF5}" type="presParOf" srcId="{F3E84D35-8172-420E-9BED-EDC0ED745090}" destId="{4507039F-162C-4AA8-AAA5-662E174CAA61}" srcOrd="4" destOrd="0" presId="urn:microsoft.com/office/officeart/2009/3/layout/HorizontalOrganizationChart"/>
    <dgm:cxn modelId="{63323086-12AE-4B23-90B2-2C6505EF7C77}" type="presParOf" srcId="{F3E84D35-8172-420E-9BED-EDC0ED745090}" destId="{38F2EFC5-C637-4D59-BA35-EF26A1906DB7}" srcOrd="5" destOrd="0" presId="urn:microsoft.com/office/officeart/2009/3/layout/HorizontalOrganizationChart"/>
    <dgm:cxn modelId="{C4355790-6E35-4CEE-855B-48FE86570A86}" type="presParOf" srcId="{38F2EFC5-C637-4D59-BA35-EF26A1906DB7}" destId="{981CDC81-4284-4CF8-8DF4-644F54A8ECF9}" srcOrd="0" destOrd="0" presId="urn:microsoft.com/office/officeart/2009/3/layout/HorizontalOrganizationChart"/>
    <dgm:cxn modelId="{8913600E-FF9B-41BF-90BD-1DCBEE70E239}" type="presParOf" srcId="{981CDC81-4284-4CF8-8DF4-644F54A8ECF9}" destId="{DE7F84C7-88CA-4570-97D3-83072891DBAF}" srcOrd="0" destOrd="0" presId="urn:microsoft.com/office/officeart/2009/3/layout/HorizontalOrganizationChart"/>
    <dgm:cxn modelId="{54F3AF3B-7C0F-42B2-8292-80202F34F402}" type="presParOf" srcId="{981CDC81-4284-4CF8-8DF4-644F54A8ECF9}" destId="{75F76137-69CE-4C90-B495-EC9D32F24C64}" srcOrd="1" destOrd="0" presId="urn:microsoft.com/office/officeart/2009/3/layout/HorizontalOrganizationChart"/>
    <dgm:cxn modelId="{F13068B6-8057-41A1-8AD7-FEC9BD468A41}" type="presParOf" srcId="{38F2EFC5-C637-4D59-BA35-EF26A1906DB7}" destId="{FE1D8A24-87FC-4EAB-B265-EB737265ADDE}" srcOrd="1" destOrd="0" presId="urn:microsoft.com/office/officeart/2009/3/layout/HorizontalOrganizationChart"/>
    <dgm:cxn modelId="{DC60D39C-F1F7-4BA0-8610-B945A09AFAE9}" type="presParOf" srcId="{38F2EFC5-C637-4D59-BA35-EF26A1906DB7}" destId="{C67B4DED-D791-4512-9EF3-03F0AB1E66D6}" srcOrd="2" destOrd="0" presId="urn:microsoft.com/office/officeart/2009/3/layout/HorizontalOrganizationChart"/>
    <dgm:cxn modelId="{1237FB27-24CE-454D-AE8E-C6E30052C0A0}" type="presParOf" srcId="{F3E84D35-8172-420E-9BED-EDC0ED745090}" destId="{4A8617F7-D595-425F-B5B2-3BC771286605}" srcOrd="6" destOrd="0" presId="urn:microsoft.com/office/officeart/2009/3/layout/HorizontalOrganizationChart"/>
    <dgm:cxn modelId="{FE348424-FEBE-4517-8663-E70D5ADEF0B4}" type="presParOf" srcId="{F3E84D35-8172-420E-9BED-EDC0ED745090}" destId="{763732F8-F6CA-4117-BB60-DA49654BAD15}" srcOrd="7" destOrd="0" presId="urn:microsoft.com/office/officeart/2009/3/layout/HorizontalOrganizationChart"/>
    <dgm:cxn modelId="{5997B075-4D7E-4DD1-9287-CE40F5E7400A}" type="presParOf" srcId="{763732F8-F6CA-4117-BB60-DA49654BAD15}" destId="{8AB83F9E-9FF5-405E-8D15-5FDC0CC4E45F}" srcOrd="0" destOrd="0" presId="urn:microsoft.com/office/officeart/2009/3/layout/HorizontalOrganizationChart"/>
    <dgm:cxn modelId="{DD8E540E-7450-4D48-916C-ED9A460B1EA0}" type="presParOf" srcId="{8AB83F9E-9FF5-405E-8D15-5FDC0CC4E45F}" destId="{6ADFA696-088B-4970-BDA2-0FEE7D8CA5B4}" srcOrd="0" destOrd="0" presId="urn:microsoft.com/office/officeart/2009/3/layout/HorizontalOrganizationChart"/>
    <dgm:cxn modelId="{7685441B-B4B2-4EC2-B2BA-5D865C8CC60D}" type="presParOf" srcId="{8AB83F9E-9FF5-405E-8D15-5FDC0CC4E45F}" destId="{13FFFFCA-BE71-4A29-A388-D1B52CA7F67B}" srcOrd="1" destOrd="0" presId="urn:microsoft.com/office/officeart/2009/3/layout/HorizontalOrganizationChart"/>
    <dgm:cxn modelId="{CDB1B7FC-9BB9-4954-B428-24018BD6327D}" type="presParOf" srcId="{763732F8-F6CA-4117-BB60-DA49654BAD15}" destId="{96D397C6-CD81-4910-9AB7-53E63B005116}" srcOrd="1" destOrd="0" presId="urn:microsoft.com/office/officeart/2009/3/layout/HorizontalOrganizationChart"/>
    <dgm:cxn modelId="{7D23A0E4-80C7-4EF7-A60B-7CBC6D774CE6}" type="presParOf" srcId="{96D397C6-CD81-4910-9AB7-53E63B005116}" destId="{ED415209-1CF4-432F-9035-2BABC26AE250}" srcOrd="0" destOrd="0" presId="urn:microsoft.com/office/officeart/2009/3/layout/HorizontalOrganizationChart"/>
    <dgm:cxn modelId="{1B107F58-B9AD-4C1F-9863-6C293CAD8968}" type="presParOf" srcId="{96D397C6-CD81-4910-9AB7-53E63B005116}" destId="{C62BD54A-86C7-40EE-96EF-5EAA3197EADB}" srcOrd="1" destOrd="0" presId="urn:microsoft.com/office/officeart/2009/3/layout/HorizontalOrganizationChart"/>
    <dgm:cxn modelId="{B2F69D20-26B9-4659-8573-1988D2CEC0F7}" type="presParOf" srcId="{C62BD54A-86C7-40EE-96EF-5EAA3197EADB}" destId="{A602862F-6F86-4D4B-BCB3-B221CF553C16}" srcOrd="0" destOrd="0" presId="urn:microsoft.com/office/officeart/2009/3/layout/HorizontalOrganizationChart"/>
    <dgm:cxn modelId="{CD50C509-E212-4F87-8DE7-6356317F563F}" type="presParOf" srcId="{A602862F-6F86-4D4B-BCB3-B221CF553C16}" destId="{743471D6-23F9-4BCC-A7B6-A308A2FC8864}" srcOrd="0" destOrd="0" presId="urn:microsoft.com/office/officeart/2009/3/layout/HorizontalOrganizationChart"/>
    <dgm:cxn modelId="{0EBD8C7A-31EC-46F5-BF3D-4B3CC30FD857}" type="presParOf" srcId="{A602862F-6F86-4D4B-BCB3-B221CF553C16}" destId="{49E3D5C9-E1EB-4EC8-8245-1D2195764B06}" srcOrd="1" destOrd="0" presId="urn:microsoft.com/office/officeart/2009/3/layout/HorizontalOrganizationChart"/>
    <dgm:cxn modelId="{9A4BC213-BB44-4AA8-A249-AB81DF88E830}" type="presParOf" srcId="{C62BD54A-86C7-40EE-96EF-5EAA3197EADB}" destId="{3F559695-3EA0-4784-997E-DF200EC8A136}" srcOrd="1" destOrd="0" presId="urn:microsoft.com/office/officeart/2009/3/layout/HorizontalOrganizationChart"/>
    <dgm:cxn modelId="{691B42C5-8AFF-4DCC-B9B1-42ADD542F6BB}" type="presParOf" srcId="{C62BD54A-86C7-40EE-96EF-5EAA3197EADB}" destId="{F02BFAC7-7F93-4C8C-AE8A-F91A3AFE9C64}" srcOrd="2" destOrd="0" presId="urn:microsoft.com/office/officeart/2009/3/layout/HorizontalOrganizationChart"/>
    <dgm:cxn modelId="{5BCE7971-1251-4DED-8E85-2B149F52DF42}" type="presParOf" srcId="{96D397C6-CD81-4910-9AB7-53E63B005116}" destId="{86C0CE58-F481-41B6-B448-5499992B64C1}" srcOrd="2" destOrd="0" presId="urn:microsoft.com/office/officeart/2009/3/layout/HorizontalOrganizationChart"/>
    <dgm:cxn modelId="{558479F8-D699-435F-9D43-A7EDB97133BB}" type="presParOf" srcId="{96D397C6-CD81-4910-9AB7-53E63B005116}" destId="{A35DE52E-8D74-4735-810D-8A281E195F7F}" srcOrd="3" destOrd="0" presId="urn:microsoft.com/office/officeart/2009/3/layout/HorizontalOrganizationChart"/>
    <dgm:cxn modelId="{55DF8D5B-E551-4DB4-96EC-04AB25884743}" type="presParOf" srcId="{A35DE52E-8D74-4735-810D-8A281E195F7F}" destId="{34A96E72-F564-4722-8C19-FAF07A4E385E}" srcOrd="0" destOrd="0" presId="urn:microsoft.com/office/officeart/2009/3/layout/HorizontalOrganizationChart"/>
    <dgm:cxn modelId="{788C21EC-C5A8-417D-AFB2-003F1C7CCC5C}" type="presParOf" srcId="{34A96E72-F564-4722-8C19-FAF07A4E385E}" destId="{1DD65DF7-B602-4659-939C-ECBA044AD06C}" srcOrd="0" destOrd="0" presId="urn:microsoft.com/office/officeart/2009/3/layout/HorizontalOrganizationChart"/>
    <dgm:cxn modelId="{4323AEB5-6E2D-4FE1-BC21-C755F61D9847}" type="presParOf" srcId="{34A96E72-F564-4722-8C19-FAF07A4E385E}" destId="{C6401251-DB6E-41C2-81C1-956FD8470824}" srcOrd="1" destOrd="0" presId="urn:microsoft.com/office/officeart/2009/3/layout/HorizontalOrganizationChart"/>
    <dgm:cxn modelId="{CDC4F2AF-B597-4344-AC5C-4F8D06E4B904}" type="presParOf" srcId="{A35DE52E-8D74-4735-810D-8A281E195F7F}" destId="{1C60C6BF-6430-47CD-A086-31F6B5F5C3F3}" srcOrd="1" destOrd="0" presId="urn:microsoft.com/office/officeart/2009/3/layout/HorizontalOrganizationChart"/>
    <dgm:cxn modelId="{52A2C828-1302-4239-8361-3B7F39D3FFBD}" type="presParOf" srcId="{A35DE52E-8D74-4735-810D-8A281E195F7F}" destId="{AB80F113-8F7A-4847-A052-9BD587087ACE}" srcOrd="2" destOrd="0" presId="urn:microsoft.com/office/officeart/2009/3/layout/HorizontalOrganizationChart"/>
    <dgm:cxn modelId="{4A5700BA-B6CB-4467-A621-F5E4853852AF}" type="presParOf" srcId="{96D397C6-CD81-4910-9AB7-53E63B005116}" destId="{C8C0EEAF-94CF-4E23-BD31-6FE1A80CE977}" srcOrd="4" destOrd="0" presId="urn:microsoft.com/office/officeart/2009/3/layout/HorizontalOrganizationChart"/>
    <dgm:cxn modelId="{7C05ED34-AE1B-4DE3-B37A-B7DE5F655B81}" type="presParOf" srcId="{96D397C6-CD81-4910-9AB7-53E63B005116}" destId="{54F2DDCC-1609-4E62-BC87-FD14F4EFF3F7}" srcOrd="5" destOrd="0" presId="urn:microsoft.com/office/officeart/2009/3/layout/HorizontalOrganizationChart"/>
    <dgm:cxn modelId="{8B3C66BD-82B2-4388-A1CF-5D5CE2E43A8B}" type="presParOf" srcId="{54F2DDCC-1609-4E62-BC87-FD14F4EFF3F7}" destId="{A4CCE850-49AE-4DEE-9095-E8D53428A96A}" srcOrd="0" destOrd="0" presId="urn:microsoft.com/office/officeart/2009/3/layout/HorizontalOrganizationChart"/>
    <dgm:cxn modelId="{29E414C2-56CD-4558-B3C9-1AC6EE9BAD29}" type="presParOf" srcId="{A4CCE850-49AE-4DEE-9095-E8D53428A96A}" destId="{896C08F1-44BE-45C8-9837-4C72F3B8FEBE}" srcOrd="0" destOrd="0" presId="urn:microsoft.com/office/officeart/2009/3/layout/HorizontalOrganizationChart"/>
    <dgm:cxn modelId="{9AB521BB-C8BC-4612-9121-72B424DE6E06}" type="presParOf" srcId="{A4CCE850-49AE-4DEE-9095-E8D53428A96A}" destId="{73598554-EE95-483A-ABCD-F1ED3D5B61AA}" srcOrd="1" destOrd="0" presId="urn:microsoft.com/office/officeart/2009/3/layout/HorizontalOrganizationChart"/>
    <dgm:cxn modelId="{C8D6457B-4314-4E4D-8DE5-552AFD1980F5}" type="presParOf" srcId="{54F2DDCC-1609-4E62-BC87-FD14F4EFF3F7}" destId="{54B21A15-2A5B-4A20-8F28-F0D17259A456}" srcOrd="1" destOrd="0" presId="urn:microsoft.com/office/officeart/2009/3/layout/HorizontalOrganizationChart"/>
    <dgm:cxn modelId="{7E66779C-EBC4-4E57-A33C-23DFB80EABF9}" type="presParOf" srcId="{54F2DDCC-1609-4E62-BC87-FD14F4EFF3F7}" destId="{4D3619D9-1A9E-4129-BA95-6B09AEF83282}" srcOrd="2" destOrd="0" presId="urn:microsoft.com/office/officeart/2009/3/layout/HorizontalOrganizationChart"/>
    <dgm:cxn modelId="{89EF3320-4105-48B6-8A04-849B67BA811C}" type="presParOf" srcId="{96D397C6-CD81-4910-9AB7-53E63B005116}" destId="{CE5259D9-63C1-4FFD-B293-FE695C748ACC}" srcOrd="6" destOrd="0" presId="urn:microsoft.com/office/officeart/2009/3/layout/HorizontalOrganizationChart"/>
    <dgm:cxn modelId="{FC95BE58-99AC-4481-98C9-6808B3F33479}" type="presParOf" srcId="{96D397C6-CD81-4910-9AB7-53E63B005116}" destId="{BA915A22-87B4-4801-A55B-D2867F060189}" srcOrd="7" destOrd="0" presId="urn:microsoft.com/office/officeart/2009/3/layout/HorizontalOrganizationChart"/>
    <dgm:cxn modelId="{2FD236EC-C2EF-4D4A-B5C5-F32F889FCDB4}" type="presParOf" srcId="{BA915A22-87B4-4801-A55B-D2867F060189}" destId="{801F83DF-E80E-458B-B51D-F234D2A179AC}" srcOrd="0" destOrd="0" presId="urn:microsoft.com/office/officeart/2009/3/layout/HorizontalOrganizationChart"/>
    <dgm:cxn modelId="{B1254F1C-02B9-4853-9837-2BEF038D6E15}" type="presParOf" srcId="{801F83DF-E80E-458B-B51D-F234D2A179AC}" destId="{B7C434EA-1B5E-4A6A-92A8-F49DDBD287AE}" srcOrd="0" destOrd="0" presId="urn:microsoft.com/office/officeart/2009/3/layout/HorizontalOrganizationChart"/>
    <dgm:cxn modelId="{BC0D174B-3D5A-443D-B99B-07D125932F1A}" type="presParOf" srcId="{801F83DF-E80E-458B-B51D-F234D2A179AC}" destId="{25A4B876-907F-4754-A1EC-06B3FA541D11}" srcOrd="1" destOrd="0" presId="urn:microsoft.com/office/officeart/2009/3/layout/HorizontalOrganizationChart"/>
    <dgm:cxn modelId="{50C3175C-1CEF-4709-8288-120E1CC08666}" type="presParOf" srcId="{BA915A22-87B4-4801-A55B-D2867F060189}" destId="{45F9A667-AC1D-44A9-8592-2E3DAC9FFD52}" srcOrd="1" destOrd="0" presId="urn:microsoft.com/office/officeart/2009/3/layout/HorizontalOrganizationChart"/>
    <dgm:cxn modelId="{21F19134-005A-441F-AF3F-495D2562A9B6}" type="presParOf" srcId="{BA915A22-87B4-4801-A55B-D2867F060189}" destId="{CF524673-141A-4503-9ED3-AC9A54F2138B}" srcOrd="2" destOrd="0" presId="urn:microsoft.com/office/officeart/2009/3/layout/HorizontalOrganizationChart"/>
    <dgm:cxn modelId="{1244712D-1B4F-4DB9-B9D8-27F39A49FCE6}" type="presParOf" srcId="{96D397C6-CD81-4910-9AB7-53E63B005116}" destId="{B21E2F25-997B-4FDB-8E13-725092B35CDB}" srcOrd="8" destOrd="0" presId="urn:microsoft.com/office/officeart/2009/3/layout/HorizontalOrganizationChart"/>
    <dgm:cxn modelId="{A04D7A53-A792-4EBF-B94B-E2BCD99221B2}" type="presParOf" srcId="{96D397C6-CD81-4910-9AB7-53E63B005116}" destId="{CDE71728-D216-4327-B860-71CCBE95A18A}" srcOrd="9" destOrd="0" presId="urn:microsoft.com/office/officeart/2009/3/layout/HorizontalOrganizationChart"/>
    <dgm:cxn modelId="{5995AF3F-C820-44C6-BE91-5E3828496DEB}" type="presParOf" srcId="{CDE71728-D216-4327-B860-71CCBE95A18A}" destId="{DEFC9329-449F-4B31-BC66-C5D8E2D9D669}" srcOrd="0" destOrd="0" presId="urn:microsoft.com/office/officeart/2009/3/layout/HorizontalOrganizationChart"/>
    <dgm:cxn modelId="{292C0D90-1431-4A8A-9277-01071ED61ED7}" type="presParOf" srcId="{DEFC9329-449F-4B31-BC66-C5D8E2D9D669}" destId="{53A2C91C-0D29-44C1-8F0F-42CE897BC63A}" srcOrd="0" destOrd="0" presId="urn:microsoft.com/office/officeart/2009/3/layout/HorizontalOrganizationChart"/>
    <dgm:cxn modelId="{E4574A19-121C-48C0-9061-0BA14BF42CAF}" type="presParOf" srcId="{DEFC9329-449F-4B31-BC66-C5D8E2D9D669}" destId="{F2E584F7-22B6-406F-BD60-415D7E5FA314}" srcOrd="1" destOrd="0" presId="urn:microsoft.com/office/officeart/2009/3/layout/HorizontalOrganizationChart"/>
    <dgm:cxn modelId="{95D00C81-B7DC-45EF-89E5-24FB472A6A00}" type="presParOf" srcId="{CDE71728-D216-4327-B860-71CCBE95A18A}" destId="{3037B940-457F-4C9A-9319-842B917C008A}" srcOrd="1" destOrd="0" presId="urn:microsoft.com/office/officeart/2009/3/layout/HorizontalOrganizationChart"/>
    <dgm:cxn modelId="{ABDA1442-4E08-4E0D-B586-A2852F3D9F1C}" type="presParOf" srcId="{CDE71728-D216-4327-B860-71CCBE95A18A}" destId="{3B0F85F7-A434-4E3E-A873-6BA283D841EC}" srcOrd="2" destOrd="0" presId="urn:microsoft.com/office/officeart/2009/3/layout/HorizontalOrganizationChart"/>
    <dgm:cxn modelId="{1E3E5EE5-0E3B-4695-8FC8-5C8D8CD89E4A}" type="presParOf" srcId="{96D397C6-CD81-4910-9AB7-53E63B005116}" destId="{7434B1E7-75B4-44BA-B711-61B66FEE3D90}" srcOrd="10" destOrd="0" presId="urn:microsoft.com/office/officeart/2009/3/layout/HorizontalOrganizationChart"/>
    <dgm:cxn modelId="{FEF9875F-5434-458D-A8E5-F7C863B110D2}" type="presParOf" srcId="{96D397C6-CD81-4910-9AB7-53E63B005116}" destId="{90AACA08-1A8F-427C-BC79-74ADC2899487}" srcOrd="11" destOrd="0" presId="urn:microsoft.com/office/officeart/2009/3/layout/HorizontalOrganizationChart"/>
    <dgm:cxn modelId="{750673F3-A75E-438D-9729-B4D9B889DE28}" type="presParOf" srcId="{90AACA08-1A8F-427C-BC79-74ADC2899487}" destId="{9C40B0AA-EB53-4C96-9D9D-3FF16A0B36C8}" srcOrd="0" destOrd="0" presId="urn:microsoft.com/office/officeart/2009/3/layout/HorizontalOrganizationChart"/>
    <dgm:cxn modelId="{A520F04C-7C34-451B-B236-F443DCB7E744}" type="presParOf" srcId="{9C40B0AA-EB53-4C96-9D9D-3FF16A0B36C8}" destId="{7ADFDAA6-0280-4AB3-B842-769C8C608BE9}" srcOrd="0" destOrd="0" presId="urn:microsoft.com/office/officeart/2009/3/layout/HorizontalOrganizationChart"/>
    <dgm:cxn modelId="{0B60C8B2-9E5B-483B-B1A8-387172A25BD9}" type="presParOf" srcId="{9C40B0AA-EB53-4C96-9D9D-3FF16A0B36C8}" destId="{8FD429B1-FF06-4117-8915-7AE8FF157E9E}" srcOrd="1" destOrd="0" presId="urn:microsoft.com/office/officeart/2009/3/layout/HorizontalOrganizationChart"/>
    <dgm:cxn modelId="{4B23F137-F495-4663-8CA9-1D9F47E9160E}" type="presParOf" srcId="{90AACA08-1A8F-427C-BC79-74ADC2899487}" destId="{3F3A67BC-C33D-4FBB-9016-4D049CC1CC41}" srcOrd="1" destOrd="0" presId="urn:microsoft.com/office/officeart/2009/3/layout/HorizontalOrganizationChart"/>
    <dgm:cxn modelId="{C80D48AA-2088-467D-B55C-B34829D0C661}" type="presParOf" srcId="{90AACA08-1A8F-427C-BC79-74ADC2899487}" destId="{EFEB79A7-E723-43B5-B30A-B6D10EBA69C1}" srcOrd="2" destOrd="0" presId="urn:microsoft.com/office/officeart/2009/3/layout/HorizontalOrganizationChart"/>
    <dgm:cxn modelId="{9EF952BD-7C7F-4197-A9DA-3495BFB3CEB4}" type="presParOf" srcId="{96D397C6-CD81-4910-9AB7-53E63B005116}" destId="{B5E9C7CB-2BF7-4E30-85B9-3815D9E683F1}" srcOrd="12" destOrd="0" presId="urn:microsoft.com/office/officeart/2009/3/layout/HorizontalOrganizationChart"/>
    <dgm:cxn modelId="{D6A7D1B5-4E24-493F-8722-92926DC9FBC7}" type="presParOf" srcId="{96D397C6-CD81-4910-9AB7-53E63B005116}" destId="{53CEDB1D-0AC3-4CEF-B107-0953324A797D}" srcOrd="13" destOrd="0" presId="urn:microsoft.com/office/officeart/2009/3/layout/HorizontalOrganizationChart"/>
    <dgm:cxn modelId="{1C8C9894-6CFC-4805-9811-8AD4EC765BE6}" type="presParOf" srcId="{53CEDB1D-0AC3-4CEF-B107-0953324A797D}" destId="{F7E0650E-693D-4F6F-A4B7-F07BB391A1E6}" srcOrd="0" destOrd="0" presId="urn:microsoft.com/office/officeart/2009/3/layout/HorizontalOrganizationChart"/>
    <dgm:cxn modelId="{0A658DA8-14CE-4474-B974-5932A79CD432}" type="presParOf" srcId="{F7E0650E-693D-4F6F-A4B7-F07BB391A1E6}" destId="{6E875620-6416-4704-B7F4-4277A1E974D3}" srcOrd="0" destOrd="0" presId="urn:microsoft.com/office/officeart/2009/3/layout/HorizontalOrganizationChart"/>
    <dgm:cxn modelId="{D05F280D-2D73-48EC-BD67-CD1D43D9CF6C}" type="presParOf" srcId="{F7E0650E-693D-4F6F-A4B7-F07BB391A1E6}" destId="{F74F9C1F-2768-4019-BF02-5A69740C5E71}" srcOrd="1" destOrd="0" presId="urn:microsoft.com/office/officeart/2009/3/layout/HorizontalOrganizationChart"/>
    <dgm:cxn modelId="{1C5028AF-6771-43C4-B0ED-E34420CE4F77}" type="presParOf" srcId="{53CEDB1D-0AC3-4CEF-B107-0953324A797D}" destId="{88918C16-C8E7-4D20-90BD-EEF893E3E7A7}" srcOrd="1" destOrd="0" presId="urn:microsoft.com/office/officeart/2009/3/layout/HorizontalOrganizationChart"/>
    <dgm:cxn modelId="{14009631-A261-4A73-8A14-AE8599FE81B0}" type="presParOf" srcId="{53CEDB1D-0AC3-4CEF-B107-0953324A797D}" destId="{242286A3-D6C9-44B8-BF96-664C6B1B4E8E}" srcOrd="2" destOrd="0" presId="urn:microsoft.com/office/officeart/2009/3/layout/HorizontalOrganizationChart"/>
    <dgm:cxn modelId="{FC185DE7-8CE8-4247-ADEA-A2DB605F6C4E}" type="presParOf" srcId="{763732F8-F6CA-4117-BB60-DA49654BAD15}" destId="{254FEECF-83E8-43AE-963E-CC33D200A67E}" srcOrd="2" destOrd="0" presId="urn:microsoft.com/office/officeart/2009/3/layout/HorizontalOrganizationChart"/>
    <dgm:cxn modelId="{CC1BD0CF-1D4D-4E32-9A43-C706E37EBDAF}" type="presParOf" srcId="{20DCDB3A-24C8-419C-8DF5-6AB0737E08C2}" destId="{6CE9430D-A485-45F6-A997-8E7B02CCD019}" srcOrd="2" destOrd="0" presId="urn:microsoft.com/office/officeart/2009/3/layout/HorizontalOrganizationChart"/>
    <dgm:cxn modelId="{31BACA89-1E8F-4639-A6DE-0CF5793FA1C2}" type="presParOf" srcId="{6CE9430D-A485-45F6-A997-8E7B02CCD019}" destId="{250A4E14-4740-4476-8B73-260D03910D16}" srcOrd="0" destOrd="0" presId="urn:microsoft.com/office/officeart/2009/3/layout/HorizontalOrganizationChart"/>
    <dgm:cxn modelId="{A5895A56-EBC6-47ED-BD10-3B9B10854607}" type="presParOf" srcId="{6CE9430D-A485-45F6-A997-8E7B02CCD019}" destId="{CC9A7E01-773F-48E8-9059-0771FEFE0406}" srcOrd="1" destOrd="0" presId="urn:microsoft.com/office/officeart/2009/3/layout/HorizontalOrganizationChart"/>
    <dgm:cxn modelId="{C885BB02-E9B1-4F2E-BAC0-C58FF377564D}" type="presParOf" srcId="{CC9A7E01-773F-48E8-9059-0771FEFE0406}" destId="{5CA0A534-E464-4847-BEA2-14605E8DC6D7}" srcOrd="0" destOrd="0" presId="urn:microsoft.com/office/officeart/2009/3/layout/HorizontalOrganizationChart"/>
    <dgm:cxn modelId="{47B05650-30F9-4B45-A6AE-AF6FF1AB5C62}" type="presParOf" srcId="{5CA0A534-E464-4847-BEA2-14605E8DC6D7}" destId="{05E961D2-95C1-417C-B9D8-98E2D84A310B}" srcOrd="0" destOrd="0" presId="urn:microsoft.com/office/officeart/2009/3/layout/HorizontalOrganizationChart"/>
    <dgm:cxn modelId="{C1712EE0-6541-4E30-B8F9-54C6A0111BC6}" type="presParOf" srcId="{5CA0A534-E464-4847-BEA2-14605E8DC6D7}" destId="{C44199EB-81F5-4639-9056-A54349038C1A}" srcOrd="1" destOrd="0" presId="urn:microsoft.com/office/officeart/2009/3/layout/HorizontalOrganizationChart"/>
    <dgm:cxn modelId="{68C17692-A103-448B-9296-606D4B213055}" type="presParOf" srcId="{CC9A7E01-773F-48E8-9059-0771FEFE0406}" destId="{EF915A38-9D32-40DC-90B1-FF17E6D3119F}" srcOrd="1" destOrd="0" presId="urn:microsoft.com/office/officeart/2009/3/layout/HorizontalOrganizationChart"/>
    <dgm:cxn modelId="{EE9DA91E-A4F6-4365-99A0-90C745681256}" type="presParOf" srcId="{CC9A7E01-773F-48E8-9059-0771FEFE0406}" destId="{09D5EEF7-A270-42E9-9FAF-6E58DF7D22E4}" srcOrd="2" destOrd="0" presId="urn:microsoft.com/office/officeart/2009/3/layout/HorizontalOrganizationChart"/>
  </dgm:cxnLst>
  <dgm:bg/>
  <dgm:whole/>
  <dgm:extLst>
    <a:ext uri="http://schemas.microsoft.com/office/drawing/2008/diagram">
      <dsp:dataModelExt xmlns:dsp="http://schemas.microsoft.com/office/drawing/2008/diagram" relId="rId11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250A4E14-4740-4476-8B73-260D03910D16}">
      <dsp:nvSpPr>
        <dsp:cNvPr id="0" name=""/>
        <dsp:cNvSpPr/>
      </dsp:nvSpPr>
      <dsp:spPr>
        <a:xfrm>
          <a:off x="1193533" y="2187491"/>
          <a:ext cx="578527" cy="91440"/>
        </a:xfrm>
        <a:custGeom>
          <a:avLst/>
          <a:gdLst/>
          <a:ahLst/>
          <a:cxnLst/>
          <a:rect l="0" t="0" r="0" b="0"/>
          <a:pathLst>
            <a:path>
              <a:moveTo>
                <a:pt x="0" y="134101"/>
              </a:moveTo>
              <a:lnTo>
                <a:pt x="578527" y="134101"/>
              </a:lnTo>
              <a:lnTo>
                <a:pt x="578527" y="45720"/>
              </a:lnTo>
            </a:path>
          </a:pathLst>
        </a:custGeom>
        <a:noFill/>
        <a:ln w="25400" cap="flat" cmpd="sng" algn="ctr">
          <a:solidFill>
            <a:schemeClr val="accent2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5E9C7CB-2BF7-4E30-85B9-3815D9E683F1}">
      <dsp:nvSpPr>
        <dsp:cNvPr id="0" name=""/>
        <dsp:cNvSpPr/>
      </dsp:nvSpPr>
      <dsp:spPr>
        <a:xfrm>
          <a:off x="3250318" y="3201378"/>
          <a:ext cx="160897" cy="103778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80448" y="0"/>
              </a:lnTo>
              <a:lnTo>
                <a:pt x="80448" y="1037788"/>
              </a:lnTo>
              <a:lnTo>
                <a:pt x="160897" y="1037788"/>
              </a:lnTo>
            </a:path>
          </a:pathLst>
        </a:custGeom>
        <a:noFill/>
        <a:ln w="25400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434B1E7-75B4-44BA-B711-61B66FEE3D90}">
      <dsp:nvSpPr>
        <dsp:cNvPr id="0" name=""/>
        <dsp:cNvSpPr/>
      </dsp:nvSpPr>
      <dsp:spPr>
        <a:xfrm>
          <a:off x="3250318" y="3201378"/>
          <a:ext cx="160897" cy="69185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80448" y="0"/>
              </a:lnTo>
              <a:lnTo>
                <a:pt x="80448" y="691859"/>
              </a:lnTo>
              <a:lnTo>
                <a:pt x="160897" y="691859"/>
              </a:lnTo>
            </a:path>
          </a:pathLst>
        </a:custGeom>
        <a:noFill/>
        <a:ln w="25400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21E2F25-997B-4FDB-8E13-725092B35CDB}">
      <dsp:nvSpPr>
        <dsp:cNvPr id="0" name=""/>
        <dsp:cNvSpPr/>
      </dsp:nvSpPr>
      <dsp:spPr>
        <a:xfrm>
          <a:off x="3250318" y="3201378"/>
          <a:ext cx="160897" cy="34592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80448" y="0"/>
              </a:lnTo>
              <a:lnTo>
                <a:pt x="80448" y="345929"/>
              </a:lnTo>
              <a:lnTo>
                <a:pt x="160897" y="345929"/>
              </a:lnTo>
            </a:path>
          </a:pathLst>
        </a:custGeom>
        <a:noFill/>
        <a:ln w="25400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E5259D9-63C1-4FFD-B293-FE695C748ACC}">
      <dsp:nvSpPr>
        <dsp:cNvPr id="0" name=""/>
        <dsp:cNvSpPr/>
      </dsp:nvSpPr>
      <dsp:spPr>
        <a:xfrm>
          <a:off x="3250318" y="3155658"/>
          <a:ext cx="160897" cy="91440"/>
        </a:xfrm>
        <a:custGeom>
          <a:avLst/>
          <a:gdLst/>
          <a:ahLst/>
          <a:cxnLst/>
          <a:rect l="0" t="0" r="0" b="0"/>
          <a:pathLst>
            <a:path>
              <a:moveTo>
                <a:pt x="0" y="45720"/>
              </a:moveTo>
              <a:lnTo>
                <a:pt x="160897" y="45720"/>
              </a:lnTo>
            </a:path>
          </a:pathLst>
        </a:custGeom>
        <a:noFill/>
        <a:ln w="25400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8C0EEAF-94CF-4E23-BD31-6FE1A80CE977}">
      <dsp:nvSpPr>
        <dsp:cNvPr id="0" name=""/>
        <dsp:cNvSpPr/>
      </dsp:nvSpPr>
      <dsp:spPr>
        <a:xfrm>
          <a:off x="3250318" y="2855449"/>
          <a:ext cx="160897" cy="345929"/>
        </a:xfrm>
        <a:custGeom>
          <a:avLst/>
          <a:gdLst/>
          <a:ahLst/>
          <a:cxnLst/>
          <a:rect l="0" t="0" r="0" b="0"/>
          <a:pathLst>
            <a:path>
              <a:moveTo>
                <a:pt x="0" y="345929"/>
              </a:moveTo>
              <a:lnTo>
                <a:pt x="80448" y="345929"/>
              </a:lnTo>
              <a:lnTo>
                <a:pt x="80448" y="0"/>
              </a:lnTo>
              <a:lnTo>
                <a:pt x="160897" y="0"/>
              </a:lnTo>
            </a:path>
          </a:pathLst>
        </a:custGeom>
        <a:noFill/>
        <a:ln w="25400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6C0CE58-F481-41B6-B448-5499992B64C1}">
      <dsp:nvSpPr>
        <dsp:cNvPr id="0" name=""/>
        <dsp:cNvSpPr/>
      </dsp:nvSpPr>
      <dsp:spPr>
        <a:xfrm>
          <a:off x="3250318" y="2509519"/>
          <a:ext cx="160897" cy="691859"/>
        </a:xfrm>
        <a:custGeom>
          <a:avLst/>
          <a:gdLst/>
          <a:ahLst/>
          <a:cxnLst/>
          <a:rect l="0" t="0" r="0" b="0"/>
          <a:pathLst>
            <a:path>
              <a:moveTo>
                <a:pt x="0" y="691859"/>
              </a:moveTo>
              <a:lnTo>
                <a:pt x="80448" y="691859"/>
              </a:lnTo>
              <a:lnTo>
                <a:pt x="80448" y="0"/>
              </a:lnTo>
              <a:lnTo>
                <a:pt x="160897" y="0"/>
              </a:lnTo>
            </a:path>
          </a:pathLst>
        </a:custGeom>
        <a:noFill/>
        <a:ln w="25400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D415209-1CF4-432F-9035-2BABC26AE250}">
      <dsp:nvSpPr>
        <dsp:cNvPr id="0" name=""/>
        <dsp:cNvSpPr/>
      </dsp:nvSpPr>
      <dsp:spPr>
        <a:xfrm>
          <a:off x="3250318" y="2163590"/>
          <a:ext cx="160897" cy="1037788"/>
        </a:xfrm>
        <a:custGeom>
          <a:avLst/>
          <a:gdLst/>
          <a:ahLst/>
          <a:cxnLst/>
          <a:rect l="0" t="0" r="0" b="0"/>
          <a:pathLst>
            <a:path>
              <a:moveTo>
                <a:pt x="0" y="1037788"/>
              </a:moveTo>
              <a:lnTo>
                <a:pt x="80448" y="1037788"/>
              </a:lnTo>
              <a:lnTo>
                <a:pt x="80448" y="0"/>
              </a:lnTo>
              <a:lnTo>
                <a:pt x="160897" y="0"/>
              </a:lnTo>
            </a:path>
          </a:pathLst>
        </a:custGeom>
        <a:noFill/>
        <a:ln w="25400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A8617F7-D595-425F-B5B2-3BC771286605}">
      <dsp:nvSpPr>
        <dsp:cNvPr id="0" name=""/>
        <dsp:cNvSpPr/>
      </dsp:nvSpPr>
      <dsp:spPr>
        <a:xfrm>
          <a:off x="1193533" y="2321592"/>
          <a:ext cx="1252297" cy="87978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1171848" y="0"/>
              </a:lnTo>
              <a:lnTo>
                <a:pt x="1171848" y="879786"/>
              </a:lnTo>
              <a:lnTo>
                <a:pt x="1252297" y="879786"/>
              </a:lnTo>
            </a:path>
          </a:pathLst>
        </a:custGeom>
        <a:noFill/>
        <a:ln w="25400" cap="flat" cmpd="sng" algn="ctr">
          <a:solidFill>
            <a:schemeClr val="accent2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507039F-162C-4AA8-AAA5-662E174CAA61}">
      <dsp:nvSpPr>
        <dsp:cNvPr id="0" name=""/>
        <dsp:cNvSpPr/>
      </dsp:nvSpPr>
      <dsp:spPr>
        <a:xfrm>
          <a:off x="1193533" y="2247233"/>
          <a:ext cx="1252297" cy="91440"/>
        </a:xfrm>
        <a:custGeom>
          <a:avLst/>
          <a:gdLst/>
          <a:ahLst/>
          <a:cxnLst/>
          <a:rect l="0" t="0" r="0" b="0"/>
          <a:pathLst>
            <a:path>
              <a:moveTo>
                <a:pt x="0" y="74358"/>
              </a:moveTo>
              <a:lnTo>
                <a:pt x="1171848" y="74358"/>
              </a:lnTo>
              <a:lnTo>
                <a:pt x="1171848" y="45720"/>
              </a:lnTo>
              <a:lnTo>
                <a:pt x="1252297" y="45720"/>
              </a:lnTo>
            </a:path>
          </a:pathLst>
        </a:custGeom>
        <a:noFill/>
        <a:ln w="25400" cap="flat" cmpd="sng" algn="ctr">
          <a:solidFill>
            <a:schemeClr val="accent2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472A81C-8C98-4075-B09D-07F1328E3CDE}">
      <dsp:nvSpPr>
        <dsp:cNvPr id="0" name=""/>
        <dsp:cNvSpPr/>
      </dsp:nvSpPr>
      <dsp:spPr>
        <a:xfrm>
          <a:off x="1193533" y="1718354"/>
          <a:ext cx="1252297" cy="603238"/>
        </a:xfrm>
        <a:custGeom>
          <a:avLst/>
          <a:gdLst/>
          <a:ahLst/>
          <a:cxnLst/>
          <a:rect l="0" t="0" r="0" b="0"/>
          <a:pathLst>
            <a:path>
              <a:moveTo>
                <a:pt x="0" y="603238"/>
              </a:moveTo>
              <a:lnTo>
                <a:pt x="1171848" y="603238"/>
              </a:lnTo>
              <a:lnTo>
                <a:pt x="1171848" y="0"/>
              </a:lnTo>
              <a:lnTo>
                <a:pt x="1252297" y="0"/>
              </a:lnTo>
            </a:path>
          </a:pathLst>
        </a:custGeom>
        <a:noFill/>
        <a:ln w="25400" cap="flat" cmpd="sng" algn="ctr">
          <a:solidFill>
            <a:schemeClr val="accent2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3F26436-201D-4671-B712-A9797D00DE68}">
      <dsp:nvSpPr>
        <dsp:cNvPr id="0" name=""/>
        <dsp:cNvSpPr/>
      </dsp:nvSpPr>
      <dsp:spPr>
        <a:xfrm>
          <a:off x="1193533" y="1127781"/>
          <a:ext cx="1252297" cy="1193811"/>
        </a:xfrm>
        <a:custGeom>
          <a:avLst/>
          <a:gdLst/>
          <a:ahLst/>
          <a:cxnLst/>
          <a:rect l="0" t="0" r="0" b="0"/>
          <a:pathLst>
            <a:path>
              <a:moveTo>
                <a:pt x="0" y="1193811"/>
              </a:moveTo>
              <a:lnTo>
                <a:pt x="1171848" y="1193811"/>
              </a:lnTo>
              <a:lnTo>
                <a:pt x="1171848" y="0"/>
              </a:lnTo>
              <a:lnTo>
                <a:pt x="1252297" y="0"/>
              </a:lnTo>
            </a:path>
          </a:pathLst>
        </a:custGeom>
        <a:noFill/>
        <a:ln w="25400" cap="flat" cmpd="sng" algn="ctr">
          <a:solidFill>
            <a:schemeClr val="accent2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DF62937-0531-475B-865E-B286E0D7B13F}">
      <dsp:nvSpPr>
        <dsp:cNvPr id="0" name=""/>
        <dsp:cNvSpPr/>
      </dsp:nvSpPr>
      <dsp:spPr>
        <a:xfrm>
          <a:off x="97371" y="2066947"/>
          <a:ext cx="1096162" cy="509289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ES" sz="1000" b="1" kern="1200"/>
            <a:t>Kudeaketarako zuzendaritza</a:t>
          </a:r>
        </a:p>
      </dsp:txBody>
      <dsp:txXfrm>
        <a:off x="97371" y="2066947"/>
        <a:ext cx="1096162" cy="509289"/>
      </dsp:txXfrm>
    </dsp:sp>
    <dsp:sp modelId="{6DBAD7D2-F395-46E1-8C14-65887E18B754}">
      <dsp:nvSpPr>
        <dsp:cNvPr id="0" name=""/>
        <dsp:cNvSpPr/>
      </dsp:nvSpPr>
      <dsp:spPr>
        <a:xfrm>
          <a:off x="2445830" y="834774"/>
          <a:ext cx="804487" cy="586013"/>
        </a:xfrm>
        <a:prstGeom prst="rect">
          <a:avLst/>
        </a:prstGeom>
        <a:gradFill rotWithShape="0">
          <a:gsLst>
            <a:gs pos="0">
              <a:schemeClr val="accent2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2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2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ES" sz="900" b="0" i="0" kern="1200"/>
            <a:t>Zuzendaritza juridiko administratiboa</a:t>
          </a:r>
          <a:endParaRPr lang="es-ES" sz="900" kern="1200"/>
        </a:p>
      </dsp:txBody>
      <dsp:txXfrm>
        <a:off x="2445830" y="834774"/>
        <a:ext cx="804487" cy="586013"/>
      </dsp:txXfrm>
    </dsp:sp>
    <dsp:sp modelId="{5FE6AFE4-C125-4F2C-8AF6-B7800B4D3BBF}">
      <dsp:nvSpPr>
        <dsp:cNvPr id="0" name=""/>
        <dsp:cNvSpPr/>
      </dsp:nvSpPr>
      <dsp:spPr>
        <a:xfrm>
          <a:off x="2445830" y="1521348"/>
          <a:ext cx="804487" cy="394010"/>
        </a:xfrm>
        <a:prstGeom prst="rect">
          <a:avLst/>
        </a:prstGeom>
        <a:gradFill rotWithShape="0">
          <a:gsLst>
            <a:gs pos="0">
              <a:schemeClr val="accent2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2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2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ES" sz="900" b="0" i="0" kern="1200"/>
            <a:t>Ekonomia eta Finantza Zuzendaritza</a:t>
          </a:r>
          <a:endParaRPr lang="es-ES" sz="900" kern="1200"/>
        </a:p>
      </dsp:txBody>
      <dsp:txXfrm>
        <a:off x="2445830" y="1521348"/>
        <a:ext cx="804487" cy="394010"/>
      </dsp:txXfrm>
    </dsp:sp>
    <dsp:sp modelId="{DE7F84C7-88CA-4570-97D3-83072891DBAF}">
      <dsp:nvSpPr>
        <dsp:cNvPr id="0" name=""/>
        <dsp:cNvSpPr/>
      </dsp:nvSpPr>
      <dsp:spPr>
        <a:xfrm>
          <a:off x="2445830" y="2015920"/>
          <a:ext cx="804487" cy="554066"/>
        </a:xfrm>
        <a:prstGeom prst="rect">
          <a:avLst/>
        </a:prstGeom>
        <a:gradFill rotWithShape="0">
          <a:gsLst>
            <a:gs pos="0">
              <a:schemeClr val="accent2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2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2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ES" sz="900" b="0" i="0" kern="1200"/>
            <a:t>Giza Baliabideen eta Orientabideen Zuzendaritza</a:t>
          </a:r>
          <a:endParaRPr lang="es-ES" sz="900" kern="1200"/>
        </a:p>
      </dsp:txBody>
      <dsp:txXfrm>
        <a:off x="2445830" y="2015920"/>
        <a:ext cx="804487" cy="554066"/>
      </dsp:txXfrm>
    </dsp:sp>
    <dsp:sp modelId="{6ADFA696-088B-4970-BDA2-0FEE7D8CA5B4}">
      <dsp:nvSpPr>
        <dsp:cNvPr id="0" name=""/>
        <dsp:cNvSpPr/>
      </dsp:nvSpPr>
      <dsp:spPr>
        <a:xfrm>
          <a:off x="2445830" y="2670548"/>
          <a:ext cx="804487" cy="1061661"/>
        </a:xfrm>
        <a:prstGeom prst="rect">
          <a:avLst/>
        </a:prstGeom>
        <a:gradFill rotWithShape="0">
          <a:gsLst>
            <a:gs pos="0">
              <a:schemeClr val="accent2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2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2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ES" sz="900" b="0" i="0" kern="1200"/>
            <a:t>Eragiketen Zuzendaritza</a:t>
          </a:r>
          <a:endParaRPr lang="es-ES" sz="900" kern="1200"/>
        </a:p>
      </dsp:txBody>
      <dsp:txXfrm>
        <a:off x="2445830" y="2670548"/>
        <a:ext cx="804487" cy="1061661"/>
      </dsp:txXfrm>
    </dsp:sp>
    <dsp:sp modelId="{743471D6-23F9-4BCC-A7B6-A308A2FC8864}">
      <dsp:nvSpPr>
        <dsp:cNvPr id="0" name=""/>
        <dsp:cNvSpPr/>
      </dsp:nvSpPr>
      <dsp:spPr>
        <a:xfrm>
          <a:off x="3411215" y="2040905"/>
          <a:ext cx="804487" cy="245368"/>
        </a:xfrm>
        <a:prstGeom prst="rect">
          <a:avLst/>
        </a:prstGeom>
        <a:gradFill rotWithShape="0">
          <a:gsLst>
            <a:gs pos="0">
              <a:schemeClr val="accent3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3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3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ES" sz="500" b="0" i="0" kern="1200"/>
            <a:t> Garbitegi arloa</a:t>
          </a:r>
          <a:endParaRPr lang="es-ES" sz="500" kern="1200"/>
        </a:p>
      </dsp:txBody>
      <dsp:txXfrm>
        <a:off x="3411215" y="2040905"/>
        <a:ext cx="804487" cy="245368"/>
      </dsp:txXfrm>
    </dsp:sp>
    <dsp:sp modelId="{1DD65DF7-B602-4659-939C-ECBA044AD06C}">
      <dsp:nvSpPr>
        <dsp:cNvPr id="0" name=""/>
        <dsp:cNvSpPr/>
      </dsp:nvSpPr>
      <dsp:spPr>
        <a:xfrm>
          <a:off x="3411215" y="2386835"/>
          <a:ext cx="804487" cy="245368"/>
        </a:xfrm>
        <a:prstGeom prst="rect">
          <a:avLst/>
        </a:prstGeom>
        <a:gradFill rotWithShape="0">
          <a:gsLst>
            <a:gs pos="0">
              <a:schemeClr val="accent3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3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3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ES" sz="500" kern="1200"/>
            <a:t>Lorezaintza arloa</a:t>
          </a:r>
        </a:p>
      </dsp:txBody>
      <dsp:txXfrm>
        <a:off x="3411215" y="2386835"/>
        <a:ext cx="804487" cy="245368"/>
      </dsp:txXfrm>
    </dsp:sp>
    <dsp:sp modelId="{896C08F1-44BE-45C8-9837-4C72F3B8FEBE}">
      <dsp:nvSpPr>
        <dsp:cNvPr id="0" name=""/>
        <dsp:cNvSpPr/>
      </dsp:nvSpPr>
      <dsp:spPr>
        <a:xfrm>
          <a:off x="3411215" y="2732764"/>
          <a:ext cx="804487" cy="245368"/>
        </a:xfrm>
        <a:prstGeom prst="rect">
          <a:avLst/>
        </a:prstGeom>
        <a:gradFill rotWithShape="0">
          <a:gsLst>
            <a:gs pos="0">
              <a:schemeClr val="accent3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3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3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ES" sz="500" kern="1200"/>
            <a:t>Sukalde arloa</a:t>
          </a:r>
        </a:p>
      </dsp:txBody>
      <dsp:txXfrm>
        <a:off x="3411215" y="2732764"/>
        <a:ext cx="804487" cy="245368"/>
      </dsp:txXfrm>
    </dsp:sp>
    <dsp:sp modelId="{B7C434EA-1B5E-4A6A-92A8-F49DDBD287AE}">
      <dsp:nvSpPr>
        <dsp:cNvPr id="0" name=""/>
        <dsp:cNvSpPr/>
      </dsp:nvSpPr>
      <dsp:spPr>
        <a:xfrm>
          <a:off x="3411215" y="3078694"/>
          <a:ext cx="804487" cy="245368"/>
        </a:xfrm>
        <a:prstGeom prst="rect">
          <a:avLst/>
        </a:prstGeom>
        <a:gradFill rotWithShape="0">
          <a:gsLst>
            <a:gs pos="0">
              <a:schemeClr val="accent3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3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3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ES" sz="500" kern="1200"/>
            <a:t>Industria arloa</a:t>
          </a:r>
        </a:p>
      </dsp:txBody>
      <dsp:txXfrm>
        <a:off x="3411215" y="3078694"/>
        <a:ext cx="804487" cy="245368"/>
      </dsp:txXfrm>
    </dsp:sp>
    <dsp:sp modelId="{53A2C91C-0D29-44C1-8F0F-42CE897BC63A}">
      <dsp:nvSpPr>
        <dsp:cNvPr id="0" name=""/>
        <dsp:cNvSpPr/>
      </dsp:nvSpPr>
      <dsp:spPr>
        <a:xfrm>
          <a:off x="3411215" y="3424624"/>
          <a:ext cx="804487" cy="245368"/>
        </a:xfrm>
        <a:prstGeom prst="rect">
          <a:avLst/>
        </a:prstGeom>
        <a:gradFill rotWithShape="0">
          <a:gsLst>
            <a:gs pos="0">
              <a:schemeClr val="accent3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3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3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ES" sz="500" b="0" i="0" kern="1200"/>
            <a:t>Egoitzak eta gainerako GOFEko zentroak garbitzeko eremua</a:t>
          </a:r>
          <a:endParaRPr lang="es-ES" sz="500" kern="1200"/>
        </a:p>
      </dsp:txBody>
      <dsp:txXfrm>
        <a:off x="3411215" y="3424624"/>
        <a:ext cx="804487" cy="245368"/>
      </dsp:txXfrm>
    </dsp:sp>
    <dsp:sp modelId="{7ADFDAA6-0280-4AB3-B842-769C8C608BE9}">
      <dsp:nvSpPr>
        <dsp:cNvPr id="0" name=""/>
        <dsp:cNvSpPr/>
      </dsp:nvSpPr>
      <dsp:spPr>
        <a:xfrm>
          <a:off x="3411215" y="3770553"/>
          <a:ext cx="804487" cy="245368"/>
        </a:xfrm>
        <a:prstGeom prst="rect">
          <a:avLst/>
        </a:prstGeom>
        <a:gradFill rotWithShape="0">
          <a:gsLst>
            <a:gs pos="0">
              <a:schemeClr val="accent3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3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3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ES" sz="500" b="0" i="0" kern="1200"/>
            <a:t>Zentro zibikoetako garbieketa tailerra</a:t>
          </a:r>
          <a:br>
            <a:rPr lang="es-ES" sz="500" kern="1200"/>
          </a:br>
          <a:endParaRPr lang="es-ES" sz="500" kern="1200"/>
        </a:p>
      </dsp:txBody>
      <dsp:txXfrm>
        <a:off x="3411215" y="3770553"/>
        <a:ext cx="804487" cy="245368"/>
      </dsp:txXfrm>
    </dsp:sp>
    <dsp:sp modelId="{6E875620-6416-4704-B7F4-4277A1E974D3}">
      <dsp:nvSpPr>
        <dsp:cNvPr id="0" name=""/>
        <dsp:cNvSpPr/>
      </dsp:nvSpPr>
      <dsp:spPr>
        <a:xfrm>
          <a:off x="3411215" y="4116483"/>
          <a:ext cx="804487" cy="245368"/>
        </a:xfrm>
        <a:prstGeom prst="rect">
          <a:avLst/>
        </a:prstGeom>
        <a:gradFill rotWithShape="0">
          <a:gsLst>
            <a:gs pos="0">
              <a:schemeClr val="accent3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3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3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ES" sz="500" kern="1200"/>
            <a:t>Aireportuko kafetegia</a:t>
          </a:r>
        </a:p>
      </dsp:txBody>
      <dsp:txXfrm>
        <a:off x="3411215" y="4116483"/>
        <a:ext cx="804487" cy="245368"/>
      </dsp:txXfrm>
    </dsp:sp>
    <dsp:sp modelId="{05E961D2-95C1-417C-B9D8-98E2D84A310B}">
      <dsp:nvSpPr>
        <dsp:cNvPr id="0" name=""/>
        <dsp:cNvSpPr/>
      </dsp:nvSpPr>
      <dsp:spPr>
        <a:xfrm>
          <a:off x="1259187" y="1538057"/>
          <a:ext cx="1025745" cy="695153"/>
        </a:xfrm>
        <a:prstGeom prst="rect">
          <a:avLst/>
        </a:prstGeom>
        <a:solidFill>
          <a:schemeClr val="accent4">
            <a:lumMod val="20000"/>
            <a:lumOff val="80000"/>
          </a:scheme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marL="0" lvl="0" indent="0" algn="ctr" defTabSz="400050">
            <a:lnSpc>
              <a:spcPct val="100000"/>
            </a:lnSpc>
            <a:spcBef>
              <a:spcPct val="0"/>
            </a:spcBef>
            <a:spcAft>
              <a:spcPts val="0"/>
            </a:spcAft>
            <a:buNone/>
          </a:pPr>
          <a:r>
            <a:rPr lang="es-ES" sz="900" b="0" i="0" kern="1200"/>
            <a:t>Prebentzio Zerbitzu Mankomunatua</a:t>
          </a:r>
        </a:p>
        <a:p>
          <a:pPr marL="0" lvl="0" indent="0" algn="ctr" defTabSz="400050">
            <a:lnSpc>
              <a:spcPct val="100000"/>
            </a:lnSpc>
            <a:spcBef>
              <a:spcPct val="0"/>
            </a:spcBef>
            <a:spcAft>
              <a:spcPts val="0"/>
            </a:spcAft>
            <a:buNone/>
          </a:pPr>
          <a:r>
            <a:rPr lang="es-ES" sz="900" kern="1200"/>
            <a:t>GOFE – INDESA 2010 S.L.</a:t>
          </a:r>
          <a:endParaRPr lang="es-ES" sz="600" kern="1200"/>
        </a:p>
      </dsp:txBody>
      <dsp:txXfrm>
        <a:off x="1259187" y="1538057"/>
        <a:ext cx="1025745" cy="695153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9/3/layout/HorizontalOrganizationChart">
  <dgm:title val=""/>
  <dgm:desc val=""/>
  <dgm:catLst>
    <dgm:cat type="hierarchy" pri="43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T"/>
          <dgm:param type="chAlign" val="l"/>
        </dgm:alg>
      </dgm:if>
      <dgm:else name="Name2">
        <dgm:alg type="hierChild">
          <dgm:param type="linDir" val="fromT"/>
          <dgm:param type="chAlign" val="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305"/>
      <dgm:constr type="w" for="des" forName="rootComposite" refType="w" fact="10"/>
      <dgm:constr type="h" for="des" forName="rootComposite" refType="w" refFor="des" refForName="rootComposite1" fact="0.305"/>
      <dgm:constr type="w" for="des" forName="rootComposite3" refType="w" fact="10"/>
      <dgm:constr type="h" for="des" forName="rootComposite3" refType="w" refFor="des" refForName="rootComposite1" fact="0.305"/>
      <dgm:constr type="primFontSz" for="des" ptType="node" op="equ"/>
      <dgm:constr type="sp" for="des" op="equ"/>
      <dgm:constr type="sp" for="des" forName="hierRoot1" refType="w" refFor="des" refForName="rootComposite1" fact="0.2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125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125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func="var" arg="dir" op="equ" val="norm">
                  <dgm:alg type="hierRoot">
                    <dgm:param type="hierAlign" val="lT"/>
                  </dgm:alg>
                  <dgm:constrLst>
                    <dgm:constr type="alignOff" val="0.75"/>
                  </dgm:constrLst>
                </dgm:if>
                <dgm:else name="Name9">
                  <dgm:alg type="hierRoot">
                    <dgm:param type="hierAlign" val="rT"/>
                  </dgm:alg>
                  <dgm:constrLst>
                    <dgm:constr type="alignOff" val="0.75"/>
                  </dgm:constrLst>
                </dgm:else>
              </dgm:choose>
            </dgm:if>
            <dgm:if name="Name10" func="var" arg="hierBranch" op="equ" val="r">
              <dgm:choose name="Name11">
                <dgm:if name="Name12" func="var" arg="dir" op="equ" val="norm">
                  <dgm:alg type="hierRoot">
                    <dgm:param type="hierAlign" val="lB"/>
                  </dgm:alg>
                  <dgm:constrLst>
                    <dgm:constr type="alignOff" val="0.75"/>
                  </dgm:constrLst>
                </dgm:if>
                <dgm:else name="Name13">
                  <dgm:alg type="hierRoot">
                    <dgm:param type="hierAlign" val="rB"/>
                  </dgm:alg>
                  <dgm:constrLst>
                    <dgm:constr type="alignOff" val="0.75"/>
                  </dgm:constrLst>
                </dgm:else>
              </dgm:choose>
            </dgm:if>
            <dgm:if name="Name14" func="var" arg="hierBranch" op="equ" val="hang">
              <dgm:choose name="Name15">
                <dgm:if name="Name16" func="var" arg="dir" op="equ" val="norm">
                  <dgm:alg type="hierRoot">
                    <dgm:param type="hierAlign" val="lCtrCh"/>
                  </dgm:alg>
                  <dgm:constrLst>
                    <dgm:constr type="alignOff" val="0.65"/>
                  </dgm:constrLst>
                </dgm:if>
                <dgm:else name="Name17">
                  <dgm:alg type="hierRoot">
                    <dgm:param type="hierAlign" val="rCtrCh"/>
                  </dgm:alg>
                  <dgm:constrLst>
                    <dgm:constr type="alignOff" val="0.65"/>
                  </dgm:constrLst>
                </dgm:else>
              </dgm:choose>
            </dgm:if>
            <dgm:else name="Name18">
              <dgm:choose name="Name19">
                <dgm:if name="Name20" func="var" arg="dir" op="equ" val="norm">
                  <dgm:alg type="hierRoot">
                    <dgm:param type="hierAlign" val="lCtrCh"/>
                  </dgm:alg>
                  <dgm:constrLst>
                    <dgm:constr type="alignOff"/>
                    <dgm:constr type="bendDist" for="des" ptType="parTrans" refType="sp" fact="0.5"/>
                  </dgm:constrLst>
                </dgm:if>
                <dgm:else name="Name21">
                  <dgm:alg type="hierRoot">
                    <dgm:param type="hierAlign" val="rCtrCh"/>
                  </dgm:alg>
                  <dgm:constrLst>
                    <dgm:constr type="alignOff"/>
                    <dgm:constr type="bendDist" for="des" ptType="parTrans" refType="sp" fact="0.5"/>
                  </dgm:constrLst>
                </dgm:else>
              </dgm:choose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22">
              <dgm:if name="Name23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24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25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6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7">
              <dgm:if name="Name28" func="var" arg="hierBranch" op="equ" val="l">
                <dgm:choose name="Name29">
                  <dgm:if name="Name30" func="var" arg="dir" op="equ" val="norm">
                    <dgm:alg type="hierChild">
                      <dgm:param type="chAlign" val="t"/>
                      <dgm:param type="linDir" val="fromL"/>
                    </dgm:alg>
                  </dgm:if>
                  <dgm:else name="Name31">
                    <dgm:alg type="hierChild">
                      <dgm:param type="chAlign" val="t"/>
                      <dgm:param type="linDir" val="fromR"/>
                    </dgm:alg>
                  </dgm:else>
                </dgm:choose>
              </dgm:if>
              <dgm:if name="Name32" func="var" arg="hierBranch" op="equ" val="r">
                <dgm:choose name="Name33">
                  <dgm:if name="Name34" func="var" arg="dir" op="equ" val="norm">
                    <dgm:alg type="hierChild">
                      <dgm:param type="chAlign" val="b"/>
                      <dgm:param type="linDir" val="fromL"/>
                    </dgm:alg>
                  </dgm:if>
                  <dgm:else name="Name35">
                    <dgm:alg type="hierChild">
                      <dgm:param type="chAlign" val="b"/>
                      <dgm:param type="linDir" val="fromR"/>
                    </dgm:alg>
                  </dgm:else>
                </dgm:choose>
              </dgm:if>
              <dgm:if name="Name36" func="var" arg="hierBranch" op="equ" val="hang">
                <dgm:choose name="Name37">
                  <dgm:if name="Name38" func="var" arg="dir" op="equ" val="norm">
                    <dgm:alg type="hierChild">
                      <dgm:param type="chAlign" val="l"/>
                      <dgm:param type="linDir" val="fromT"/>
                      <dgm:param type="secChAlign" val="t"/>
                      <dgm:param type="secLinDir" val="fromL"/>
                    </dgm:alg>
                  </dgm:if>
                  <dgm:else name="Name39">
                    <dgm:alg type="hierChild">
                      <dgm:param type="chAlign" val="r"/>
                      <dgm:param type="linDir" val="fromT"/>
                      <dgm:param type="secChAlign" val="t"/>
                      <dgm:param type="secLinDir" val="fromR"/>
                    </dgm:alg>
                  </dgm:else>
                </dgm:choose>
              </dgm:if>
              <dgm:else name="Name40">
                <dgm:choose name="Name41">
                  <dgm:if name="Name42" func="var" arg="dir" op="equ" val="norm">
                    <dgm:alg type="hierChild">
                      <dgm:param type="linDir" val="fromT"/>
                      <dgm:param type="chAlign" val="l"/>
                    </dgm:alg>
                  </dgm:if>
                  <dgm:else name="Name43">
                    <dgm:alg type="hierChild">
                      <dgm:param type="linDir" val="fromT"/>
                      <dgm:param type="chAlign" val="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44" axis="precedSib" ptType="parTrans" st="-1" cnt="1">
                <dgm:choose name="Name45">
                  <dgm:if name="Name46" func="var" arg="hierBranch" op="equ" val="hang">
                    <dgm:layoutNode name="Name47">
                      <dgm:choose name="Name48">
                        <dgm:if name="Name49" func="var" arg="dir" op="equ" val="norm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midR"/>
                            <dgm:param type="endPts" val="bCtr tCtr"/>
                          </dgm:alg>
                        </dgm:if>
                        <dgm:else name="Name50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midL"/>
                            <dgm:param type="endPts" val="bCtr tCtr"/>
                          </dgm:alg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51" func="var" arg="hierBranch" op="equ" val="l">
                    <dgm:layoutNode name="Name52">
                      <dgm:choose name="Name53">
                        <dgm:if name="Name54" func="var" arg="dir" op="equ" val="norm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midR"/>
                            <dgm:param type="endPts" val="tCtr"/>
                          </dgm:alg>
                        </dgm:if>
                        <dgm:else name="Name55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midL"/>
                            <dgm:param type="endPts" val="tCtr"/>
                          </dgm:alg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56" func="var" arg="hierBranch" op="equ" val="r">
                    <dgm:layoutNode name="Name57">
                      <dgm:choose name="Name58">
                        <dgm:if name="Name59" func="var" arg="dir" op="equ" val="norm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midR"/>
                            <dgm:param type="endPts" val="bCtr"/>
                          </dgm:alg>
                        </dgm:if>
                        <dgm:else name="Name60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midL"/>
                            <dgm:param type="endPts" val="bCtr"/>
                          </dgm:alg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61">
                    <dgm:choose name="Name62">
                      <dgm:if name="Name63" func="var" arg="dir" op="equ" val="norm">
                        <dgm:layoutNode name="Name64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midR"/>
                            <dgm:param type="endPts" val="midL"/>
                            <dgm:param type="bendPt" val="end"/>
                          </dgm:alg>
                          <dgm:shape xmlns:r="http://schemas.openxmlformats.org/officeDocument/2006/relationships" type="conn" r:blip="" zOrderOff="-99999">
                            <dgm:adjLst/>
                          </dgm:shape>
                          <dgm:presOf axis="self"/>
                          <dgm:constrLst>
                            <dgm:constr type="begPad"/>
                            <dgm:constr type="endPad"/>
                          </dgm:constrLst>
                          <dgm:ruleLst/>
                        </dgm:layoutNode>
                      </dgm:if>
                      <dgm:else name="Name65">
                        <dgm:layoutNode name="Name66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midL"/>
                            <dgm:param type="endPts" val="midR"/>
                            <dgm:param type="bendPt" val="end"/>
                          </dgm:alg>
                          <dgm:shape xmlns:r="http://schemas.openxmlformats.org/officeDocument/2006/relationships" type="conn" r:blip="" zOrderOff="-99999">
                            <dgm:adjLst/>
                          </dgm:shape>
                          <dgm:presOf axis="self"/>
                          <dgm:constrLst>
                            <dgm:constr type="begPad"/>
                            <dgm:constr type="endPad"/>
                          </dgm:constrLst>
                          <dgm:ruleLst/>
                        </dgm:layoutNode>
                      </dgm:else>
                    </dgm:choos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7">
                  <dgm:if name="Name68" func="var" arg="hierBranch" op="equ" val="l">
                    <dgm:choose name="Name69">
                      <dgm:if name="Name70" func="var" arg="dir" op="equ" val="norm">
                        <dgm:alg type="hierRoot">
                          <dgm:param type="hierAlign" val="lT"/>
                        </dgm:alg>
                        <dgm:constrLst>
                          <dgm:constr type="alignOff" val="0.75"/>
                        </dgm:constrLst>
                      </dgm:if>
                      <dgm:else name="Name71">
                        <dgm:alg type="hierRoot">
                          <dgm:param type="hierAlign" val="rT"/>
                        </dgm:alg>
                        <dgm:constrLst>
                          <dgm:constr type="alignOff" val="0.75"/>
                        </dgm:constrLst>
                      </dgm:else>
                    </dgm:choose>
                  </dgm:if>
                  <dgm:if name="Name72" func="var" arg="hierBranch" op="equ" val="r">
                    <dgm:choose name="Name73">
                      <dgm:if name="Name74" func="var" arg="dir" op="equ" val="norm">
                        <dgm:alg type="hierRoot">
                          <dgm:param type="hierAlign" val="lB"/>
                        </dgm:alg>
                        <dgm:constrLst>
                          <dgm:constr type="alignOff" val="0.75"/>
                        </dgm:constrLst>
                      </dgm:if>
                      <dgm:else name="Name75">
                        <dgm:alg type="hierRoot">
                          <dgm:param type="hierAlign" val="rB"/>
                        </dgm:alg>
                        <dgm:constrLst>
                          <dgm:constr type="alignOff" val="0.75"/>
                        </dgm:constrLst>
                      </dgm:else>
                    </dgm:choose>
                  </dgm:if>
                  <dgm:if name="Name76" func="var" arg="hierBranch" op="equ" val="hang">
                    <dgm:choose name="Name77">
                      <dgm:if name="Name78" func="var" arg="dir" op="equ" val="norm">
                        <dgm:alg type="hierRoot">
                          <dgm:param type="hierAlign" val="lCtrCh"/>
                        </dgm:alg>
                        <dgm:constrLst>
                          <dgm:constr type="alignOff" val="0.65"/>
                        </dgm:constrLst>
                      </dgm:if>
                      <dgm:else name="Name79">
                        <dgm:alg type="hierRoot">
                          <dgm:param type="hierAlign" val="rCtrCh"/>
                        </dgm:alg>
                        <dgm:constrLst>
                          <dgm:constr type="alignOff" val="0.65"/>
                        </dgm:constrLst>
                      </dgm:else>
                    </dgm:choose>
                  </dgm:if>
                  <dgm:else name="Name80">
                    <dgm:choose name="Name81">
                      <dgm:if name="Name82" func="var" arg="dir" op="equ" val="norm">
                        <dgm:alg type="hierRoot">
                          <dgm:param type="hierAlign" val="lCtrCh"/>
                        </dgm:alg>
                        <dgm:constrLst>
                          <dgm:constr type="alignOff"/>
                          <dgm:constr type="bendDist" for="des" ptType="parTrans" refType="sp" fact="0.5"/>
                        </dgm:constrLst>
                      </dgm:if>
                      <dgm:else name="Name83">
                        <dgm:alg type="hierRoot">
                          <dgm:param type="hierAlign" val="rCtrCh"/>
                        </dgm:alg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else>
                </dgm:choose>
                <dgm:shape xmlns:r="http://schemas.openxmlformats.org/officeDocument/2006/relationships" r:blip="">
                  <dgm:adjLst/>
                </dgm:shape>
                <dgm:presOf/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84">
                    <dgm:if name="Name85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6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7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8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9">
                    <dgm:if name="Name90" func="var" arg="hierBranch" op="equ" val="l">
                      <dgm:choose name="Name91">
                        <dgm:if name="Name92" func="var" arg="dir" op="equ" val="norm">
                          <dgm:alg type="hierChild">
                            <dgm:param type="chAlign" val="t"/>
                            <dgm:param type="linDir" val="fromL"/>
                          </dgm:alg>
                        </dgm:if>
                        <dgm:else name="Name93">
                          <dgm:alg type="hierChild">
                            <dgm:param type="chAlign" val="t"/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r">
                      <dgm:choose name="Name95">
                        <dgm:if name="Name96" func="var" arg="dir" op="equ" val="norm">
                          <dgm:alg type="hierChild">
                            <dgm:param type="chAlign" val="b"/>
                            <dgm:param type="linDir" val="fromL"/>
                          </dgm:alg>
                        </dgm:if>
                        <dgm:else name="Name97">
                          <dgm:alg type="hierChild">
                            <dgm:param type="chAlign" val="b"/>
                            <dgm:param type="linDir" val="fromR"/>
                          </dgm:alg>
                        </dgm:else>
                      </dgm:choose>
                    </dgm:if>
                    <dgm:if name="Name98" func="var" arg="hierBranch" op="equ" val="hang">
                      <dgm:choose name="Name99">
                        <dgm:if name="Name100" func="var" arg="dir" op="equ" val="norm">
                          <dgm:alg type="hierChild">
                            <dgm:param type="chAlign" val="l"/>
                            <dgm:param type="linDir" val="fromT"/>
                            <dgm:param type="secChAlign" val="t"/>
                            <dgm:param type="secLinDir" val="fromL"/>
                          </dgm:alg>
                        </dgm:if>
                        <dgm:else name="Name101">
                          <dgm:alg type="hierChild">
                            <dgm:param type="chAlign" val="r"/>
                            <dgm:param type="linDir" val="fromT"/>
                            <dgm:param type="secChAlign" val="t"/>
                            <dgm:param type="secLinDir" val="fromR"/>
                          </dgm:alg>
                        </dgm:else>
                      </dgm:choose>
                    </dgm:if>
                    <dgm:else name="Name102">
                      <dgm:choose name="Name103">
                        <dgm:if name="Name104" func="var" arg="dir" op="equ" val="norm">
                          <dgm:alg type="hierChild">
                            <dgm:param type="linDir" val="fromT"/>
                            <dgm:param type="chAlign" val="l"/>
                          </dgm:alg>
                        </dgm:if>
                        <dgm:else name="Name105">
                          <dgm:alg type="hierChild">
                            <dgm:param type="linDir" val="fromT"/>
                            <dgm:param type="chAlign" val="r"/>
                          </dgm:alg>
                        </dgm:else>
                      </dgm:choose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a"/>
                </dgm:layoutNode>
                <dgm:layoutNode name="hierChild5">
                  <dgm:choose name="Name107">
                    <dgm:if name="Name108" func="var" arg="dir" op="equ" val="norm">
                      <dgm:alg type="hierChild">
                        <dgm:param type="chAlign" val="l"/>
                        <dgm:param type="linDir" val="fromT"/>
                        <dgm:param type="secChAlign" val="t"/>
                        <dgm:param type="secLinDir" val="fromL"/>
                      </dgm:alg>
                    </dgm:if>
                    <dgm:else name="Name109">
                      <dgm:alg type="hierChild">
                        <dgm:param type="chAlign" val="r"/>
                        <dgm:param type="linDir" val="fromT"/>
                        <dgm:param type="secChAlign" val="t"/>
                        <dgm:param type="secLinDir" val="fromR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10" ref="rep2b"/>
                </dgm:layoutNode>
              </dgm:layoutNode>
            </dgm:forEach>
          </dgm:layoutNode>
          <dgm:layoutNode name="hierChild3">
            <dgm:choose name="Name111">
              <dgm:if name="Name112" func="var" arg="dir" op="equ" val="norm">
                <dgm:alg type="hierChild">
                  <dgm:param type="chAlign" val="l"/>
                  <dgm:param type="linDir" val="fromT"/>
                  <dgm:param type="secChAlign" val="t"/>
                  <dgm:param type="secLinDir" val="fromL"/>
                </dgm:alg>
              </dgm:if>
              <dgm:else name="Name113">
                <dgm:alg type="hierChild">
                  <dgm:param type="chAlign" val="r"/>
                  <dgm:param type="linDir" val="fromT"/>
                  <dgm:param type="secChAlign" val="t"/>
                  <dgm:param type="secLinDir" val="from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4" axis="precedSib" ptType="parTrans" st="-1" cnt="1">
                <dgm:layoutNode name="Name115">
                  <dgm:choose name="Name116">
                    <dgm:if name="Name117" func="var" arg="dir" op="equ" val="norm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midR"/>
                        <dgm:param type="endPts" val="bCtr tCtr"/>
                      </dgm:alg>
                    </dgm:if>
                    <dgm:else name="Name11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midL"/>
                        <dgm:param type="endPts" val="bCtr tCtr"/>
                      </dgm:alg>
                    </dgm:else>
                  </dgm:choose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9">
                  <dgm:if name="Name120" func="var" arg="hierBranch" op="equ" val="l">
                    <dgm:choose name="Name121">
                      <dgm:if name="Name122" func="var" arg="dir" op="equ" val="norm">
                        <dgm:alg type="hierRoot">
                          <dgm:param type="hierAlign" val="lT"/>
                        </dgm:alg>
                        <dgm:constrLst>
                          <dgm:constr type="alignOff" val="0.75"/>
                        </dgm:constrLst>
                      </dgm:if>
                      <dgm:else name="Name123">
                        <dgm:alg type="hierRoot">
                          <dgm:param type="hierAlign" val="rT"/>
                        </dgm:alg>
                        <dgm:constrLst>
                          <dgm:constr type="alignOff" val="0.75"/>
                        </dgm:constrLst>
                      </dgm:else>
                    </dgm:choose>
                  </dgm:if>
                  <dgm:if name="Name124" func="var" arg="hierBranch" op="equ" val="r">
                    <dgm:choose name="Name125">
                      <dgm:if name="Name126" func="var" arg="dir" op="equ" val="norm">
                        <dgm:alg type="hierRoot">
                          <dgm:param type="hierAlign" val="lB"/>
                        </dgm:alg>
                        <dgm:constrLst>
                          <dgm:constr type="alignOff" val="0.75"/>
                        </dgm:constrLst>
                      </dgm:if>
                      <dgm:else name="Name127">
                        <dgm:alg type="hierRoot">
                          <dgm:param type="hierAlign" val="rB"/>
                        </dgm:alg>
                        <dgm:constrLst>
                          <dgm:constr type="alignOff" val="0.75"/>
                        </dgm:constrLst>
                      </dgm:else>
                    </dgm:choose>
                  </dgm:if>
                  <dgm:if name="Name128" func="var" arg="hierBranch" op="equ" val="hang">
                    <dgm:choose name="Name129">
                      <dgm:if name="Name130" func="var" arg="dir" op="equ" val="norm">
                        <dgm:alg type="hierRoot">
                          <dgm:param type="hierAlign" val="lCtrCh"/>
                        </dgm:alg>
                        <dgm:constrLst>
                          <dgm:constr type="alignOff" val="0.65"/>
                        </dgm:constrLst>
                      </dgm:if>
                      <dgm:else name="Name131">
                        <dgm:alg type="hierRoot">
                          <dgm:param type="hierAlign" val="rCtrCh"/>
                        </dgm:alg>
                        <dgm:constrLst>
                          <dgm:constr type="alignOff" val="0.65"/>
                        </dgm:constrLst>
                      </dgm:else>
                    </dgm:choose>
                  </dgm:if>
                  <dgm:else name="Name132">
                    <dgm:choose name="Name133">
                      <dgm:if name="Name134" func="var" arg="dir" op="equ" val="norm">
                        <dgm:alg type="hierRoot">
                          <dgm:param type="hierAlign" val="lCtrCh"/>
                        </dgm:alg>
                        <dgm:constrLst>
                          <dgm:constr type="alignOff"/>
                          <dgm:constr type="bendDist" for="des" ptType="parTrans" refType="sp" fact="0.5"/>
                        </dgm:constrLst>
                      </dgm:if>
                      <dgm:else name="Name135">
                        <dgm:alg type="hierRoot">
                          <dgm:param type="hierAlign" val="rCtrCh"/>
                        </dgm:alg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else>
                </dgm:choose>
                <dgm:shape xmlns:r="http://schemas.openxmlformats.org/officeDocument/2006/relationships" r:blip="">
                  <dgm:adjLst/>
                </dgm:shape>
                <dgm:presOf/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36">
                    <dgm:if name="Name137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38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39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40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41">
                    <dgm:if name="Name142" func="var" arg="hierBranch" op="equ" val="l">
                      <dgm:choose name="Name143">
                        <dgm:if name="Name144" func="var" arg="dir" op="equ" val="norm">
                          <dgm:alg type="hierChild">
                            <dgm:param type="chAlign" val="t"/>
                            <dgm:param type="linDir" val="fromL"/>
                          </dgm:alg>
                        </dgm:if>
                        <dgm:else name="Name145">
                          <dgm:alg type="hierChild">
                            <dgm:param type="chAlign" val="t"/>
                            <dgm:param type="linDir" val="fromR"/>
                          </dgm:alg>
                        </dgm:else>
                      </dgm:choose>
                    </dgm:if>
                    <dgm:if name="Name146" func="var" arg="hierBranch" op="equ" val="r">
                      <dgm:choose name="Name147">
                        <dgm:if name="Name148" func="var" arg="dir" op="equ" val="norm">
                          <dgm:alg type="hierChild">
                            <dgm:param type="chAlign" val="b"/>
                            <dgm:param type="linDir" val="fromL"/>
                          </dgm:alg>
                        </dgm:if>
                        <dgm:else name="Name149">
                          <dgm:alg type="hierChild">
                            <dgm:param type="chAlign" val="b"/>
                            <dgm:param type="linDir" val="fromR"/>
                          </dgm:alg>
                        </dgm:else>
                      </dgm:choose>
                    </dgm:if>
                    <dgm:if name="Name150" func="var" arg="hierBranch" op="equ" val="hang">
                      <dgm:choose name="Name151">
                        <dgm:if name="Name152" func="var" arg="dir" op="equ" val="norm">
                          <dgm:alg type="hierChild">
                            <dgm:param type="chAlign" val="l"/>
                            <dgm:param type="linDir" val="fromT"/>
                            <dgm:param type="secChAlign" val="t"/>
                            <dgm:param type="secLinDir" val="fromL"/>
                          </dgm:alg>
                        </dgm:if>
                        <dgm:else name="Name153">
                          <dgm:alg type="hierChild">
                            <dgm:param type="chAlign" val="r"/>
                            <dgm:param type="linDir" val="fromT"/>
                            <dgm:param type="secChAlign" val="t"/>
                            <dgm:param type="secLinDir" val="fromR"/>
                          </dgm:alg>
                        </dgm:else>
                      </dgm:choose>
                    </dgm:if>
                    <dgm:else name="Name154">
                      <dgm:choose name="Name155">
                        <dgm:if name="Name156" func="var" arg="dir" op="equ" val="norm">
                          <dgm:alg type="hierChild">
                            <dgm:param type="linDir" val="fromT"/>
                            <dgm:param type="chAlign" val="l"/>
                          </dgm:alg>
                        </dgm:if>
                        <dgm:else name="Name157">
                          <dgm:alg type="hierChild">
                            <dgm:param type="linDir" val="fromT"/>
                            <dgm:param type="chAlign" val="r"/>
                          </dgm:alg>
                        </dgm:else>
                      </dgm:choose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58" ref="rep2a"/>
                </dgm:layoutNode>
                <dgm:layoutNode name="hierChild7">
                  <dgm:choose name="Name159">
                    <dgm:if name="Name160" func="var" arg="dir" op="equ" val="norm">
                      <dgm:alg type="hierChild">
                        <dgm:param type="chAlign" val="l"/>
                        <dgm:param type="linDir" val="fromT"/>
                        <dgm:param type="secChAlign" val="t"/>
                        <dgm:param type="secLinDir" val="fromL"/>
                      </dgm:alg>
                    </dgm:if>
                    <dgm:else name="Name161">
                      <dgm:alg type="hierChild">
                        <dgm:param type="chAlign" val="r"/>
                        <dgm:param type="linDir" val="fromT"/>
                        <dgm:param type="secChAlign" val="t"/>
                        <dgm:param type="secLinDir" val="fromR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62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3">
  <dgm:title val=""/>
  <dgm:desc val=""/>
  <dgm:catLst>
    <dgm:cat type="simple" pri="103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lnNode1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dk1"/>
      </a:fontRef>
    </dgm:style>
  </dgm:styleLbl>
  <dgm:styleLbl name="venn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plantilla-indesa_logo_pie.dotx</Template>
  <TotalTime>1</TotalTime>
  <Pages>1</Pages>
  <Words>52</Words>
  <Characters>290</Characters>
  <Application>Microsoft Office Word</Application>
  <DocSecurity>0</DocSecurity>
  <Lines>2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Titulua</vt:lpstr>
      </vt:variant>
      <vt:variant>
        <vt:i4>1</vt:i4>
      </vt:variant>
    </vt:vector>
  </HeadingPairs>
  <TitlesOfParts>
    <vt:vector size="2" baseType="lpstr">
      <vt:lpstr/>
      <vt:lpstr/>
    </vt:vector>
  </TitlesOfParts>
  <Company>DFA-AFA</Company>
  <LinksUpToDate>false</LinksUpToDate>
  <CharactersWithSpaces>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Alonso Quilchano, Jose Luis</dc:creator>
  <cp:lastModifiedBy>Urien Salterain, Karoline</cp:lastModifiedBy>
  <cp:revision>3</cp:revision>
  <dcterms:created xsi:type="dcterms:W3CDTF">2021-05-11T13:01:00Z</dcterms:created>
  <dcterms:modified xsi:type="dcterms:W3CDTF">2021-05-11T13:02:00Z</dcterms:modified>
</cp:coreProperties>
</file>