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B0DC6" w14:textId="65208D24" w:rsidR="00C265B9" w:rsidRDefault="00C265B9" w:rsidP="00C265B9">
      <w:pPr>
        <w:spacing w:after="0" w:line="240" w:lineRule="auto"/>
        <w:jc w:val="both"/>
      </w:pPr>
    </w:p>
    <w:tbl>
      <w:tblPr>
        <w:tblW w:w="96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46"/>
        <w:gridCol w:w="8125"/>
        <w:gridCol w:w="246"/>
        <w:gridCol w:w="246"/>
        <w:gridCol w:w="246"/>
        <w:gridCol w:w="246"/>
      </w:tblGrid>
      <w:tr w:rsidR="00B5389C" w:rsidRPr="00B5389C" w14:paraId="14CDEE1D" w14:textId="77777777" w:rsidTr="00B5389C">
        <w:trPr>
          <w:trHeight w:val="780"/>
        </w:trPr>
        <w:tc>
          <w:tcPr>
            <w:tcW w:w="9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5CB9" w14:textId="3ED26432" w:rsidR="00B5389C" w:rsidRPr="00B5389C" w:rsidRDefault="00AF3C8B" w:rsidP="00B53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60"/>
                <w:szCs w:val="60"/>
                <w:lang w:eastAsia="es-ES"/>
              </w:rPr>
            </w:pPr>
            <w:r>
              <w:br w:type="page"/>
            </w:r>
            <w:r w:rsidR="00B5389C" w:rsidRPr="00B5389C">
              <w:rPr>
                <w:rFonts w:ascii="Calibri" w:eastAsia="Times New Roman" w:hAnsi="Calibri" w:cs="Times New Roman"/>
                <w:color w:val="000000"/>
                <w:sz w:val="60"/>
                <w:szCs w:val="60"/>
                <w:lang w:eastAsia="es-ES"/>
              </w:rPr>
              <w:t>ORGANIGRAMA INDESA 2010 S. L.</w:t>
            </w:r>
          </w:p>
        </w:tc>
      </w:tr>
      <w:tr w:rsidR="00B5389C" w:rsidRPr="00B5389C" w14:paraId="7D351B65" w14:textId="77777777" w:rsidTr="00B5389C">
        <w:trPr>
          <w:trHeight w:val="375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9E42" w14:textId="77777777" w:rsidR="00B5389C" w:rsidRPr="00B5389C" w:rsidRDefault="00B5389C" w:rsidP="00B53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2E01" w14:textId="77777777" w:rsidR="00B5389C" w:rsidRPr="00B5389C" w:rsidRDefault="00B5389C" w:rsidP="00B53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8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C903" w14:textId="77777777" w:rsidR="00B5389C" w:rsidRPr="00B5389C" w:rsidRDefault="00B5389C" w:rsidP="00B538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ES"/>
              </w:rPr>
            </w:pPr>
            <w:r w:rsidRPr="00B5389C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ES"/>
              </w:rPr>
              <w:t>AÑO 2021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3A41" w14:textId="77777777" w:rsidR="00B5389C" w:rsidRPr="00B5389C" w:rsidRDefault="00B5389C" w:rsidP="00B53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91FF" w14:textId="77777777" w:rsidR="00B5389C" w:rsidRPr="00B5389C" w:rsidRDefault="00B5389C" w:rsidP="00B53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E14A" w14:textId="77777777" w:rsidR="00B5389C" w:rsidRPr="00B5389C" w:rsidRDefault="00B5389C" w:rsidP="00B53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C52C" w14:textId="77777777" w:rsidR="00B5389C" w:rsidRPr="00B5389C" w:rsidRDefault="00B5389C" w:rsidP="00B538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14:paraId="7968FFE7" w14:textId="77777777" w:rsidR="00C51FEA" w:rsidRDefault="00B5389C" w:rsidP="00B5389C">
      <w:pPr>
        <w:spacing w:after="0" w:line="240" w:lineRule="auto"/>
        <w:jc w:val="both"/>
      </w:pPr>
      <w:r>
        <w:rPr>
          <w:noProof/>
          <w:lang w:eastAsia="es-ES"/>
        </w:rPr>
        <w:drawing>
          <wp:inline distT="0" distB="0" distL="0" distR="0" wp14:anchorId="3997B172" wp14:editId="0B7F294D">
            <wp:extent cx="4217831" cy="5196626"/>
            <wp:effectExtent l="76200" t="0" r="87630" b="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4C2E37D4" w14:textId="77777777" w:rsidR="00B5389C" w:rsidRDefault="00B5389C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5"/>
        <w:gridCol w:w="4209"/>
      </w:tblGrid>
      <w:tr w:rsidR="00B5389C" w14:paraId="6BD149F3" w14:textId="77777777" w:rsidTr="00B5389C">
        <w:tc>
          <w:tcPr>
            <w:tcW w:w="4361" w:type="dxa"/>
          </w:tcPr>
          <w:p w14:paraId="2420A40C" w14:textId="77777777" w:rsidR="00B5389C" w:rsidRDefault="00B5389C" w:rsidP="006A4AC2">
            <w:r>
              <w:t>Dirección Gerencia:</w:t>
            </w:r>
          </w:p>
        </w:tc>
        <w:tc>
          <w:tcPr>
            <w:tcW w:w="4283" w:type="dxa"/>
          </w:tcPr>
          <w:p w14:paraId="134226A5" w14:textId="77777777" w:rsidR="00B5389C" w:rsidRDefault="00B5389C" w:rsidP="006A4AC2">
            <w:r>
              <w:t>José Luis Alonso Quilchano</w:t>
            </w:r>
          </w:p>
        </w:tc>
      </w:tr>
      <w:tr w:rsidR="00B5389C" w14:paraId="64B4C406" w14:textId="77777777" w:rsidTr="00B5389C">
        <w:tc>
          <w:tcPr>
            <w:tcW w:w="4361" w:type="dxa"/>
          </w:tcPr>
          <w:p w14:paraId="570EF074" w14:textId="77777777" w:rsidR="00B5389C" w:rsidRDefault="00B5389C" w:rsidP="006A4AC2">
            <w:r>
              <w:t>Dirección de Recursos Humanos y Orientación</w:t>
            </w:r>
          </w:p>
        </w:tc>
        <w:tc>
          <w:tcPr>
            <w:tcW w:w="4283" w:type="dxa"/>
          </w:tcPr>
          <w:p w14:paraId="732B71AC" w14:textId="77777777" w:rsidR="00B5389C" w:rsidRDefault="00B5389C" w:rsidP="006A4AC2">
            <w:r>
              <w:t>Begoña Retuerto González</w:t>
            </w:r>
          </w:p>
        </w:tc>
      </w:tr>
      <w:tr w:rsidR="00B5389C" w14:paraId="78663770" w14:textId="77777777" w:rsidTr="00B5389C">
        <w:tc>
          <w:tcPr>
            <w:tcW w:w="4361" w:type="dxa"/>
          </w:tcPr>
          <w:p w14:paraId="05D113CB" w14:textId="77777777" w:rsidR="00B5389C" w:rsidRDefault="00B5389C" w:rsidP="006A4AC2">
            <w:r>
              <w:t>Dirección Económica Financiera</w:t>
            </w:r>
          </w:p>
        </w:tc>
        <w:tc>
          <w:tcPr>
            <w:tcW w:w="4283" w:type="dxa"/>
          </w:tcPr>
          <w:p w14:paraId="40F0FEA8" w14:textId="77777777" w:rsidR="00B5389C" w:rsidRDefault="00B5389C" w:rsidP="006A4AC2">
            <w:r>
              <w:t>Leire San Millán Ruiz</w:t>
            </w:r>
          </w:p>
        </w:tc>
      </w:tr>
      <w:tr w:rsidR="00B5389C" w14:paraId="3CC659F7" w14:textId="77777777" w:rsidTr="00B5389C">
        <w:tc>
          <w:tcPr>
            <w:tcW w:w="4361" w:type="dxa"/>
          </w:tcPr>
          <w:p w14:paraId="0469BDAD" w14:textId="77777777" w:rsidR="00B5389C" w:rsidRDefault="00B5389C" w:rsidP="006A4AC2">
            <w:r>
              <w:t>Dirección Jurídico Administrativa</w:t>
            </w:r>
          </w:p>
        </w:tc>
        <w:tc>
          <w:tcPr>
            <w:tcW w:w="4283" w:type="dxa"/>
          </w:tcPr>
          <w:p w14:paraId="679E3E3B" w14:textId="77777777" w:rsidR="00B5389C" w:rsidRDefault="00B5389C" w:rsidP="006A4AC2">
            <w:r>
              <w:t>Iñaki Uribarri Lamas</w:t>
            </w:r>
          </w:p>
        </w:tc>
      </w:tr>
      <w:tr w:rsidR="00B5389C" w14:paraId="2EF20DD9" w14:textId="77777777" w:rsidTr="00B5389C">
        <w:tc>
          <w:tcPr>
            <w:tcW w:w="4361" w:type="dxa"/>
          </w:tcPr>
          <w:p w14:paraId="20762E3A" w14:textId="77777777" w:rsidR="00B5389C" w:rsidRDefault="00B5389C" w:rsidP="006A4AC2">
            <w:r>
              <w:t>Dirección Operaciones:</w:t>
            </w:r>
          </w:p>
        </w:tc>
        <w:tc>
          <w:tcPr>
            <w:tcW w:w="4283" w:type="dxa"/>
          </w:tcPr>
          <w:p w14:paraId="70D82436" w14:textId="77777777" w:rsidR="00B5389C" w:rsidRDefault="00B5389C" w:rsidP="006A4AC2">
            <w:r>
              <w:t>Juan Caño Gomez</w:t>
            </w:r>
          </w:p>
        </w:tc>
      </w:tr>
    </w:tbl>
    <w:p w14:paraId="170A1CC5" w14:textId="77777777" w:rsidR="00B5389C" w:rsidRDefault="00B5389C" w:rsidP="00B5389C">
      <w:pPr>
        <w:spacing w:after="0" w:line="240" w:lineRule="auto"/>
        <w:jc w:val="both"/>
      </w:pPr>
    </w:p>
    <w:p w14:paraId="79FE6A5C" w14:textId="77777777" w:rsidR="00B5389C" w:rsidRDefault="00B5389C" w:rsidP="00B5389C">
      <w:pPr>
        <w:spacing w:after="0" w:line="240" w:lineRule="auto"/>
        <w:jc w:val="both"/>
      </w:pPr>
    </w:p>
    <w:p w14:paraId="30433F7D" w14:textId="77777777" w:rsidR="00B5389C" w:rsidRDefault="00B5389C" w:rsidP="00B5389C">
      <w:pPr>
        <w:spacing w:after="0" w:line="240" w:lineRule="auto"/>
        <w:jc w:val="both"/>
      </w:pPr>
    </w:p>
    <w:p w14:paraId="3F3C14C1" w14:textId="77777777" w:rsidR="00B5389C" w:rsidRDefault="00B5389C" w:rsidP="00B5389C">
      <w:pPr>
        <w:spacing w:after="0" w:line="240" w:lineRule="auto"/>
        <w:jc w:val="both"/>
      </w:pPr>
    </w:p>
    <w:p w14:paraId="0FA49FEB" w14:textId="2CD3857B" w:rsidR="00726135" w:rsidRPr="00C51FEA" w:rsidRDefault="00726135" w:rsidP="007B2B5B">
      <w:pPr>
        <w:ind w:left="360"/>
      </w:pPr>
    </w:p>
    <w:sectPr w:rsidR="00726135" w:rsidRPr="00C51FEA" w:rsidSect="00EE7757">
      <w:headerReference w:type="default" r:id="rId12"/>
      <w:footerReference w:type="default" r:id="rId13"/>
      <w:pgSz w:w="11906" w:h="16838"/>
      <w:pgMar w:top="2659" w:right="1701" w:bottom="851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A4831" w14:textId="77777777" w:rsidR="00347BC9" w:rsidRDefault="00347BC9" w:rsidP="00084EDD">
      <w:pPr>
        <w:spacing w:after="0" w:line="240" w:lineRule="auto"/>
      </w:pPr>
      <w:r>
        <w:separator/>
      </w:r>
    </w:p>
  </w:endnote>
  <w:endnote w:type="continuationSeparator" w:id="0">
    <w:p w14:paraId="27574423" w14:textId="77777777" w:rsidR="00347BC9" w:rsidRDefault="00347BC9" w:rsidP="0008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A12D6" w14:textId="77777777" w:rsidR="00B91E8B" w:rsidRPr="00C51FEA" w:rsidRDefault="00B91E8B" w:rsidP="00C51FEA">
    <w:pPr>
      <w:pStyle w:val="Piedepgina"/>
      <w:ind w:firstLine="284"/>
      <w:rPr>
        <w:sz w:val="16"/>
        <w:szCs w:val="16"/>
      </w:rPr>
    </w:pPr>
    <w:r w:rsidRPr="00C51FEA">
      <w:rPr>
        <w:sz w:val="16"/>
        <w:szCs w:val="16"/>
      </w:rPr>
      <w:t xml:space="preserve">INDESA 2010 S.L.  C/General Alava 10 – 5º. 01005 Vitoria-Gasteiz. </w:t>
    </w:r>
    <w:proofErr w:type="spellStart"/>
    <w:r w:rsidRPr="00C51FEA">
      <w:rPr>
        <w:sz w:val="16"/>
        <w:szCs w:val="16"/>
      </w:rPr>
      <w:t>Tfno</w:t>
    </w:r>
    <w:proofErr w:type="spellEnd"/>
    <w:r w:rsidRPr="00C51FEA">
      <w:rPr>
        <w:sz w:val="16"/>
        <w:szCs w:val="16"/>
      </w:rPr>
      <w:t xml:space="preserve">: 945 233 653 </w:t>
    </w:r>
    <w:r w:rsidRPr="00C51FEA">
      <w:rPr>
        <w:noProof/>
        <w:sz w:val="16"/>
        <w:szCs w:val="16"/>
        <w:lang w:eastAsia="es-ES"/>
      </w:rPr>
      <w:t>Mail</w:t>
    </w:r>
    <w:r w:rsidR="00CE6EDD">
      <w:rPr>
        <w:sz w:val="16"/>
        <w:szCs w:val="16"/>
      </w:rPr>
      <w:t xml:space="preserve">: </w:t>
    </w:r>
    <w:r w:rsidRPr="00C51FEA">
      <w:rPr>
        <w:sz w:val="16"/>
        <w:szCs w:val="16"/>
      </w:rPr>
      <w:t>indesa2010sl@araba.eus</w:t>
    </w:r>
  </w:p>
  <w:p w14:paraId="57F163AC" w14:textId="77777777" w:rsidR="00B91E8B" w:rsidRDefault="00B91E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3ED91" w14:textId="77777777" w:rsidR="00347BC9" w:rsidRDefault="00347BC9" w:rsidP="00084EDD">
      <w:pPr>
        <w:spacing w:after="0" w:line="240" w:lineRule="auto"/>
      </w:pPr>
      <w:r>
        <w:separator/>
      </w:r>
    </w:p>
  </w:footnote>
  <w:footnote w:type="continuationSeparator" w:id="0">
    <w:p w14:paraId="5A8459DA" w14:textId="77777777" w:rsidR="00347BC9" w:rsidRDefault="00347BC9" w:rsidP="0008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CAE7A" w14:textId="77777777" w:rsidR="00084EDD" w:rsidRDefault="0060327B" w:rsidP="00C51FEA">
    <w:pPr>
      <w:pStyle w:val="Encabezado"/>
      <w:ind w:left="284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03510F0E" wp14:editId="57BB2F27">
          <wp:simplePos x="0" y="0"/>
          <wp:positionH relativeFrom="column">
            <wp:posOffset>-276262</wp:posOffset>
          </wp:positionH>
          <wp:positionV relativeFrom="paragraph">
            <wp:posOffset>4445</wp:posOffset>
          </wp:positionV>
          <wp:extent cx="1506855" cy="980440"/>
          <wp:effectExtent l="0" t="0" r="0" b="0"/>
          <wp:wrapNone/>
          <wp:docPr id="1" name="Imagen 1" descr="logo-ind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ind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980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A5E61"/>
    <w:multiLevelType w:val="hybridMultilevel"/>
    <w:tmpl w:val="84D2E0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2FD"/>
    <w:multiLevelType w:val="hybridMultilevel"/>
    <w:tmpl w:val="4DBA3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9"/>
    <w:rsid w:val="00084EDD"/>
    <w:rsid w:val="000D17C6"/>
    <w:rsid w:val="00134422"/>
    <w:rsid w:val="00187B26"/>
    <w:rsid w:val="001A56F1"/>
    <w:rsid w:val="00276E91"/>
    <w:rsid w:val="002C5C3F"/>
    <w:rsid w:val="00304D79"/>
    <w:rsid w:val="00330419"/>
    <w:rsid w:val="00347BC9"/>
    <w:rsid w:val="004A3608"/>
    <w:rsid w:val="004F455C"/>
    <w:rsid w:val="00571628"/>
    <w:rsid w:val="005858B0"/>
    <w:rsid w:val="005A46BD"/>
    <w:rsid w:val="0060327B"/>
    <w:rsid w:val="006D3651"/>
    <w:rsid w:val="00726135"/>
    <w:rsid w:val="007B2B5B"/>
    <w:rsid w:val="008832C6"/>
    <w:rsid w:val="008D635C"/>
    <w:rsid w:val="008F7E3C"/>
    <w:rsid w:val="00973487"/>
    <w:rsid w:val="00A649DC"/>
    <w:rsid w:val="00AF3C8B"/>
    <w:rsid w:val="00B5389C"/>
    <w:rsid w:val="00B91E8B"/>
    <w:rsid w:val="00C265B9"/>
    <w:rsid w:val="00C51FEA"/>
    <w:rsid w:val="00CE6EDD"/>
    <w:rsid w:val="00D04570"/>
    <w:rsid w:val="00D450A2"/>
    <w:rsid w:val="00E42831"/>
    <w:rsid w:val="00EE7757"/>
    <w:rsid w:val="00F03F68"/>
    <w:rsid w:val="00F6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812648"/>
  <w15:docId w15:val="{22EDF34B-5C84-4FED-AF63-7AB990D9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base"/>
    <w:qFormat/>
    <w:rsid w:val="00A649DC"/>
  </w:style>
  <w:style w:type="paragraph" w:styleId="Ttulo1">
    <w:name w:val="heading 1"/>
    <w:basedOn w:val="Normal"/>
    <w:next w:val="Normal"/>
    <w:link w:val="Ttulo1Car"/>
    <w:uiPriority w:val="9"/>
    <w:qFormat/>
    <w:rsid w:val="00A64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9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9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9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9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9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DD"/>
  </w:style>
  <w:style w:type="paragraph" w:styleId="Piedepgina">
    <w:name w:val="footer"/>
    <w:basedOn w:val="Normal"/>
    <w:link w:val="Piedepgina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DD"/>
  </w:style>
  <w:style w:type="paragraph" w:styleId="Textodeglobo">
    <w:name w:val="Balloon Text"/>
    <w:basedOn w:val="Normal"/>
    <w:link w:val="TextodegloboCar"/>
    <w:uiPriority w:val="99"/>
    <w:semiHidden/>
    <w:unhideWhenUsed/>
    <w:rsid w:val="001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B2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49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49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9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49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649DC"/>
    <w:rPr>
      <w:b/>
      <w:bCs/>
    </w:rPr>
  </w:style>
  <w:style w:type="paragraph" w:styleId="Prrafodelista">
    <w:name w:val="List Paragraph"/>
    <w:basedOn w:val="Normal"/>
    <w:uiPriority w:val="34"/>
    <w:qFormat/>
    <w:rsid w:val="00A649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8D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64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9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9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9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9D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49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A649DC"/>
    <w:rPr>
      <w:i/>
      <w:iCs/>
    </w:rPr>
  </w:style>
  <w:style w:type="paragraph" w:styleId="Sinespaciado">
    <w:name w:val="No Spacing"/>
    <w:uiPriority w:val="1"/>
    <w:qFormat/>
    <w:rsid w:val="00A649D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649D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649DC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9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9DC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649DC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649DC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649DC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649DC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649DC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49DC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B53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lonso\AppData\Roaming\Microsoft\Plantillas\plantilla-indesa_logo_pi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3F0669-732A-45DB-9D70-01930E6780F7}" type="doc">
      <dgm:prSet loTypeId="urn:microsoft.com/office/officeart/2009/3/layout/HorizontalOrganizationChart" loCatId="hierarchy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es-ES"/>
        </a:p>
      </dgm:t>
    </dgm:pt>
    <dgm:pt modelId="{A851D6C1-A32B-4C87-8586-29A42598DCAA}">
      <dgm:prSet phldrT="[Texto]" custT="1"/>
      <dgm:spPr/>
      <dgm:t>
        <a:bodyPr/>
        <a:lstStyle/>
        <a:p>
          <a:pPr algn="ctr"/>
          <a:r>
            <a:rPr lang="es-ES" sz="1000" b="1"/>
            <a:t>DIRECCION GERENCIA</a:t>
          </a:r>
        </a:p>
      </dgm:t>
    </dgm:pt>
    <dgm:pt modelId="{D92B5228-3280-4933-95AC-17CDF9D19055}" type="parTrans" cxnId="{7C3F2FF6-B41C-4A19-BE5D-70FF479177E6}">
      <dgm:prSet/>
      <dgm:spPr/>
      <dgm:t>
        <a:bodyPr/>
        <a:lstStyle/>
        <a:p>
          <a:endParaRPr lang="es-ES"/>
        </a:p>
      </dgm:t>
    </dgm:pt>
    <dgm:pt modelId="{A995F711-0839-4D02-9E26-25C39EA15675}" type="sibTrans" cxnId="{7C3F2FF6-B41C-4A19-BE5D-70FF479177E6}">
      <dgm:prSet/>
      <dgm:spPr/>
      <dgm:t>
        <a:bodyPr/>
        <a:lstStyle/>
        <a:p>
          <a:endParaRPr lang="es-ES"/>
        </a:p>
      </dgm:t>
    </dgm:pt>
    <dgm:pt modelId="{328549BC-5193-4B1E-9D6A-095370E42510}">
      <dgm:prSet phldrT="[Texto]" custT="1"/>
      <dgm:spPr/>
      <dgm:t>
        <a:bodyPr/>
        <a:lstStyle/>
        <a:p>
          <a:r>
            <a:rPr lang="es-ES" sz="900"/>
            <a:t>DIRECCION  RECURSOS HUMANOS Y ORIENTACION</a:t>
          </a:r>
        </a:p>
      </dgm:t>
    </dgm:pt>
    <dgm:pt modelId="{832C6C1D-0EF6-4128-9B0D-B747EDC4F645}" type="parTrans" cxnId="{4609C8B2-55C1-49A9-91F0-D7A6F9A6EEA2}">
      <dgm:prSet/>
      <dgm:spPr/>
      <dgm:t>
        <a:bodyPr/>
        <a:lstStyle/>
        <a:p>
          <a:endParaRPr lang="es-ES"/>
        </a:p>
      </dgm:t>
    </dgm:pt>
    <dgm:pt modelId="{D90F3170-125D-45CF-83E2-7ACA0344091C}" type="sibTrans" cxnId="{4609C8B2-55C1-49A9-91F0-D7A6F9A6EEA2}">
      <dgm:prSet/>
      <dgm:spPr/>
      <dgm:t>
        <a:bodyPr/>
        <a:lstStyle/>
        <a:p>
          <a:endParaRPr lang="es-ES"/>
        </a:p>
      </dgm:t>
    </dgm:pt>
    <dgm:pt modelId="{A296DF0F-E75C-4521-9AF0-BB9E609D1D1C}">
      <dgm:prSet phldrT="[Texto]" custT="1"/>
      <dgm:spPr/>
      <dgm:t>
        <a:bodyPr/>
        <a:lstStyle/>
        <a:p>
          <a:r>
            <a:rPr lang="es-ES" sz="900"/>
            <a:t>DIRECCION  JURIDICA ADMINISTRATIVA</a:t>
          </a:r>
        </a:p>
      </dgm:t>
    </dgm:pt>
    <dgm:pt modelId="{A849FF67-C178-4C81-A1F4-CCD27CED3412}" type="parTrans" cxnId="{87E6E166-8096-466D-A36A-82D9211E01E6}">
      <dgm:prSet/>
      <dgm:spPr/>
      <dgm:t>
        <a:bodyPr/>
        <a:lstStyle/>
        <a:p>
          <a:endParaRPr lang="es-ES"/>
        </a:p>
      </dgm:t>
    </dgm:pt>
    <dgm:pt modelId="{6869F05F-8E42-4DED-A1F2-7AE928862996}" type="sibTrans" cxnId="{87E6E166-8096-466D-A36A-82D9211E01E6}">
      <dgm:prSet/>
      <dgm:spPr/>
      <dgm:t>
        <a:bodyPr/>
        <a:lstStyle/>
        <a:p>
          <a:endParaRPr lang="es-ES"/>
        </a:p>
      </dgm:t>
    </dgm:pt>
    <dgm:pt modelId="{DA2D0EAD-FA25-4A0A-A523-9AB9DEFAC8A3}">
      <dgm:prSet phldrT="[Texto]" custT="1"/>
      <dgm:spPr/>
      <dgm:t>
        <a:bodyPr/>
        <a:lstStyle/>
        <a:p>
          <a:r>
            <a:rPr lang="es-ES" sz="900"/>
            <a:t>DIRECCION ECONOMICA FINANCIERA</a:t>
          </a:r>
        </a:p>
      </dgm:t>
    </dgm:pt>
    <dgm:pt modelId="{9A184A17-88CF-4CB7-B0BA-47FA8CDE6D34}" type="parTrans" cxnId="{DDF7AFB5-BB70-4A4A-9F31-57C01967E5AC}">
      <dgm:prSet/>
      <dgm:spPr/>
      <dgm:t>
        <a:bodyPr/>
        <a:lstStyle/>
        <a:p>
          <a:endParaRPr lang="es-ES"/>
        </a:p>
      </dgm:t>
    </dgm:pt>
    <dgm:pt modelId="{0F839D3F-1B9D-4735-9CD9-A1C541692EF0}" type="sibTrans" cxnId="{DDF7AFB5-BB70-4A4A-9F31-57C01967E5AC}">
      <dgm:prSet/>
      <dgm:spPr/>
      <dgm:t>
        <a:bodyPr/>
        <a:lstStyle/>
        <a:p>
          <a:endParaRPr lang="es-ES"/>
        </a:p>
      </dgm:t>
    </dgm:pt>
    <dgm:pt modelId="{95446AC3-A625-4DE3-86B8-199AD1E5D56D}">
      <dgm:prSet custT="1"/>
      <dgm:spPr/>
      <dgm:t>
        <a:bodyPr/>
        <a:lstStyle/>
        <a:p>
          <a:r>
            <a:rPr lang="es-ES" sz="900"/>
            <a:t>DIRECCION OPERACIONES</a:t>
          </a:r>
        </a:p>
      </dgm:t>
    </dgm:pt>
    <dgm:pt modelId="{84C54046-752A-4A3B-AD21-374E914F0D2F}" type="parTrans" cxnId="{42EDA9AA-26ED-4F11-B66A-3604979476B8}">
      <dgm:prSet/>
      <dgm:spPr/>
      <dgm:t>
        <a:bodyPr/>
        <a:lstStyle/>
        <a:p>
          <a:endParaRPr lang="es-ES"/>
        </a:p>
      </dgm:t>
    </dgm:pt>
    <dgm:pt modelId="{881ADE86-D8CE-47E0-A5E0-1B4CE1C44F6F}" type="sibTrans" cxnId="{42EDA9AA-26ED-4F11-B66A-3604979476B8}">
      <dgm:prSet/>
      <dgm:spPr/>
      <dgm:t>
        <a:bodyPr/>
        <a:lstStyle/>
        <a:p>
          <a:endParaRPr lang="es-ES"/>
        </a:p>
      </dgm:t>
    </dgm:pt>
    <dgm:pt modelId="{4633FA28-FF0A-48CE-AF6A-64E2A4A21BA5}" type="asst">
      <dgm:prSet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es-ES" sz="900"/>
            <a:t>Servicio de Prevención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s-ES" sz="900"/>
            <a:t>Mancomunado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es-ES" sz="900"/>
            <a:t>IFBS – INDESA 2010 S.L.</a:t>
          </a:r>
          <a:endParaRPr lang="es-ES" sz="600"/>
        </a:p>
      </dgm:t>
    </dgm:pt>
    <dgm:pt modelId="{98B4D1F8-7DDF-4858-A4F8-67C8C77A24A3}" type="parTrans" cxnId="{25B7E55F-8FBB-4796-829F-C4F814D3B95E}">
      <dgm:prSet/>
      <dgm:spPr/>
      <dgm:t>
        <a:bodyPr/>
        <a:lstStyle/>
        <a:p>
          <a:endParaRPr lang="es-ES"/>
        </a:p>
      </dgm:t>
    </dgm:pt>
    <dgm:pt modelId="{6C79A2A9-83FB-4185-BBF6-0D6807061AB6}" type="sibTrans" cxnId="{25B7E55F-8FBB-4796-829F-C4F814D3B95E}">
      <dgm:prSet/>
      <dgm:spPr/>
      <dgm:t>
        <a:bodyPr/>
        <a:lstStyle/>
        <a:p>
          <a:endParaRPr lang="es-ES"/>
        </a:p>
      </dgm:t>
    </dgm:pt>
    <dgm:pt modelId="{2D2DE04A-A151-4DAF-8B87-3EA2397FC6B7}">
      <dgm:prSet/>
      <dgm:spPr/>
      <dgm:t>
        <a:bodyPr/>
        <a:lstStyle/>
        <a:p>
          <a:r>
            <a:rPr lang="es-ES"/>
            <a:t>AEROPUERTO  CAFETERIA</a:t>
          </a:r>
        </a:p>
      </dgm:t>
    </dgm:pt>
    <dgm:pt modelId="{E58152E8-F4CD-4971-BA65-C4BD6AD7401A}" type="sibTrans" cxnId="{BEC58FBC-DE72-4CE4-A846-58782CFAB8F0}">
      <dgm:prSet/>
      <dgm:spPr/>
      <dgm:t>
        <a:bodyPr/>
        <a:lstStyle/>
        <a:p>
          <a:endParaRPr lang="es-ES"/>
        </a:p>
      </dgm:t>
    </dgm:pt>
    <dgm:pt modelId="{40E53E46-0184-4CC7-8DC7-2D88B952ECCE}" type="parTrans" cxnId="{BEC58FBC-DE72-4CE4-A846-58782CFAB8F0}">
      <dgm:prSet/>
      <dgm:spPr/>
      <dgm:t>
        <a:bodyPr/>
        <a:lstStyle/>
        <a:p>
          <a:endParaRPr lang="es-ES"/>
        </a:p>
      </dgm:t>
    </dgm:pt>
    <dgm:pt modelId="{610FFC0C-6774-443A-B1B0-9948919D79B8}">
      <dgm:prSet/>
      <dgm:spPr/>
      <dgm:t>
        <a:bodyPr/>
        <a:lstStyle/>
        <a:p>
          <a:r>
            <a:rPr lang="es-ES"/>
            <a:t>TALLER LIMPIEZA </a:t>
          </a:r>
        </a:p>
        <a:p>
          <a:r>
            <a:rPr lang="es-ES"/>
            <a:t>CENTROS CIVICOS</a:t>
          </a:r>
        </a:p>
      </dgm:t>
    </dgm:pt>
    <dgm:pt modelId="{390C8C90-06B7-4276-9A2F-FC119C20C448}" type="sibTrans" cxnId="{6F08E803-0C9F-492E-9538-1C25D6B48445}">
      <dgm:prSet/>
      <dgm:spPr/>
      <dgm:t>
        <a:bodyPr/>
        <a:lstStyle/>
        <a:p>
          <a:endParaRPr lang="es-ES"/>
        </a:p>
      </dgm:t>
    </dgm:pt>
    <dgm:pt modelId="{901D25CD-7706-4EB0-911A-678679D5906D}" type="parTrans" cxnId="{6F08E803-0C9F-492E-9538-1C25D6B48445}">
      <dgm:prSet/>
      <dgm:spPr/>
      <dgm:t>
        <a:bodyPr/>
        <a:lstStyle/>
        <a:p>
          <a:endParaRPr lang="es-ES"/>
        </a:p>
      </dgm:t>
    </dgm:pt>
    <dgm:pt modelId="{CC3BCE5F-3376-4A2C-B92D-55320CF810C8}">
      <dgm:prSet/>
      <dgm:spPr/>
      <dgm:t>
        <a:bodyPr/>
        <a:lstStyle/>
        <a:p>
          <a:r>
            <a:rPr lang="es-ES"/>
            <a:t>AREA de LIMPIEZA DE RESIDENCIAS Y OTROS CENTROS IFBS</a:t>
          </a:r>
        </a:p>
      </dgm:t>
    </dgm:pt>
    <dgm:pt modelId="{F4EE553C-3038-409C-8828-2F3CC5F73877}" type="sibTrans" cxnId="{AC727C00-C6F4-43F3-969C-F3B4229FEF6C}">
      <dgm:prSet/>
      <dgm:spPr/>
      <dgm:t>
        <a:bodyPr/>
        <a:lstStyle/>
        <a:p>
          <a:endParaRPr lang="es-ES"/>
        </a:p>
      </dgm:t>
    </dgm:pt>
    <dgm:pt modelId="{3ED5D7C7-6C66-4BAF-B388-B3D81D050D92}" type="parTrans" cxnId="{AC727C00-C6F4-43F3-969C-F3B4229FEF6C}">
      <dgm:prSet/>
      <dgm:spPr/>
      <dgm:t>
        <a:bodyPr/>
        <a:lstStyle/>
        <a:p>
          <a:endParaRPr lang="es-ES"/>
        </a:p>
      </dgm:t>
    </dgm:pt>
    <dgm:pt modelId="{F1F03A9F-0218-4495-BC4E-ED3DEB71C6D8}">
      <dgm:prSet/>
      <dgm:spPr/>
      <dgm:t>
        <a:bodyPr/>
        <a:lstStyle/>
        <a:p>
          <a:r>
            <a:rPr lang="es-ES"/>
            <a:t>AREA INDUSTRIAL</a:t>
          </a:r>
        </a:p>
      </dgm:t>
    </dgm:pt>
    <dgm:pt modelId="{ACD36CAF-36C4-407E-B92D-DFAD1FD408AB}" type="sibTrans" cxnId="{AB5C4603-AE8D-498F-AFA1-66173E232D28}">
      <dgm:prSet/>
      <dgm:spPr/>
      <dgm:t>
        <a:bodyPr/>
        <a:lstStyle/>
        <a:p>
          <a:endParaRPr lang="es-ES"/>
        </a:p>
      </dgm:t>
    </dgm:pt>
    <dgm:pt modelId="{56F53B72-1766-4DA9-8AB6-DFA0F42DBB2B}" type="parTrans" cxnId="{AB5C4603-AE8D-498F-AFA1-66173E232D28}">
      <dgm:prSet/>
      <dgm:spPr/>
      <dgm:t>
        <a:bodyPr/>
        <a:lstStyle/>
        <a:p>
          <a:endParaRPr lang="es-ES"/>
        </a:p>
      </dgm:t>
    </dgm:pt>
    <dgm:pt modelId="{54772342-0A6F-4805-AE25-5DA953C16BAA}">
      <dgm:prSet/>
      <dgm:spPr/>
      <dgm:t>
        <a:bodyPr/>
        <a:lstStyle/>
        <a:p>
          <a:r>
            <a:rPr lang="es-ES"/>
            <a:t>AREA COCINA</a:t>
          </a:r>
        </a:p>
      </dgm:t>
    </dgm:pt>
    <dgm:pt modelId="{F459D763-4435-4CD7-A449-2A429C0E6D5F}" type="sibTrans" cxnId="{1BF5AA13-6767-4E0A-BB23-53311BA62D17}">
      <dgm:prSet/>
      <dgm:spPr/>
      <dgm:t>
        <a:bodyPr/>
        <a:lstStyle/>
        <a:p>
          <a:endParaRPr lang="es-ES"/>
        </a:p>
      </dgm:t>
    </dgm:pt>
    <dgm:pt modelId="{64655962-69A5-464E-B366-A10EDA5AD4D2}" type="parTrans" cxnId="{1BF5AA13-6767-4E0A-BB23-53311BA62D17}">
      <dgm:prSet/>
      <dgm:spPr/>
      <dgm:t>
        <a:bodyPr/>
        <a:lstStyle/>
        <a:p>
          <a:endParaRPr lang="es-ES"/>
        </a:p>
      </dgm:t>
    </dgm:pt>
    <dgm:pt modelId="{EB4892B9-776D-499C-B0A8-F771075C84CB}">
      <dgm:prSet/>
      <dgm:spPr/>
      <dgm:t>
        <a:bodyPr/>
        <a:lstStyle/>
        <a:p>
          <a:r>
            <a:rPr lang="es-ES"/>
            <a:t>AREA JARDINERIA</a:t>
          </a:r>
        </a:p>
      </dgm:t>
    </dgm:pt>
    <dgm:pt modelId="{755C6FEB-5651-4512-A103-C8FC9BC3955D}" type="sibTrans" cxnId="{38B90347-461F-4D97-9A49-8324772DDC24}">
      <dgm:prSet/>
      <dgm:spPr/>
      <dgm:t>
        <a:bodyPr/>
        <a:lstStyle/>
        <a:p>
          <a:endParaRPr lang="es-ES"/>
        </a:p>
      </dgm:t>
    </dgm:pt>
    <dgm:pt modelId="{40D33911-A0BC-4E6C-A756-3F7030133778}" type="parTrans" cxnId="{38B90347-461F-4D97-9A49-8324772DDC24}">
      <dgm:prSet/>
      <dgm:spPr/>
      <dgm:t>
        <a:bodyPr/>
        <a:lstStyle/>
        <a:p>
          <a:endParaRPr lang="es-ES"/>
        </a:p>
      </dgm:t>
    </dgm:pt>
    <dgm:pt modelId="{42B6D6DB-1229-4C3D-959B-FB5D9AE91F6A}">
      <dgm:prSet/>
      <dgm:spPr/>
      <dgm:t>
        <a:bodyPr/>
        <a:lstStyle/>
        <a:p>
          <a:r>
            <a:rPr lang="es-ES"/>
            <a:t>AREA LAVANDERIA</a:t>
          </a:r>
        </a:p>
      </dgm:t>
    </dgm:pt>
    <dgm:pt modelId="{8C663254-A8E2-4BE3-8C49-266749AC67D3}" type="sibTrans" cxnId="{4FCD1003-3F12-4E42-9568-57E5FEB8FE57}">
      <dgm:prSet/>
      <dgm:spPr/>
      <dgm:t>
        <a:bodyPr/>
        <a:lstStyle/>
        <a:p>
          <a:endParaRPr lang="es-ES"/>
        </a:p>
      </dgm:t>
    </dgm:pt>
    <dgm:pt modelId="{9A70D904-B7AA-478F-AAC3-0EA35EEA11A8}" type="parTrans" cxnId="{4FCD1003-3F12-4E42-9568-57E5FEB8FE57}">
      <dgm:prSet/>
      <dgm:spPr/>
      <dgm:t>
        <a:bodyPr/>
        <a:lstStyle/>
        <a:p>
          <a:endParaRPr lang="es-ES"/>
        </a:p>
      </dgm:t>
    </dgm:pt>
    <dgm:pt modelId="{5048ABF0-B5B6-4B93-A732-C2E9BFEBBE8A}" type="pres">
      <dgm:prSet presAssocID="{853F0669-732A-45DB-9D70-01930E6780F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0DCDB3A-24C8-419C-8DF5-6AB0737E08C2}" type="pres">
      <dgm:prSet presAssocID="{A851D6C1-A32B-4C87-8586-29A42598DCAA}" presName="hierRoot1" presStyleCnt="0">
        <dgm:presLayoutVars>
          <dgm:hierBranch val="init"/>
        </dgm:presLayoutVars>
      </dgm:prSet>
      <dgm:spPr/>
    </dgm:pt>
    <dgm:pt modelId="{83A53E22-80AE-45DC-8F48-8879EC0E7149}" type="pres">
      <dgm:prSet presAssocID="{A851D6C1-A32B-4C87-8586-29A42598DCAA}" presName="rootComposite1" presStyleCnt="0"/>
      <dgm:spPr/>
    </dgm:pt>
    <dgm:pt modelId="{4DF62937-0531-475B-865E-B286E0D7B13F}" type="pres">
      <dgm:prSet presAssocID="{A851D6C1-A32B-4C87-8586-29A42598DCAA}" presName="rootText1" presStyleLbl="node0" presStyleIdx="0" presStyleCnt="1" custScaleX="136256" custScaleY="207561">
        <dgm:presLayoutVars>
          <dgm:chPref val="3"/>
        </dgm:presLayoutVars>
      </dgm:prSet>
      <dgm:spPr/>
    </dgm:pt>
    <dgm:pt modelId="{F292F476-E3CC-4684-8DB9-81E3D89FC061}" type="pres">
      <dgm:prSet presAssocID="{A851D6C1-A32B-4C87-8586-29A42598DCAA}" presName="rootConnector1" presStyleLbl="node1" presStyleIdx="0" presStyleCnt="0"/>
      <dgm:spPr/>
    </dgm:pt>
    <dgm:pt modelId="{F3E84D35-8172-420E-9BED-EDC0ED745090}" type="pres">
      <dgm:prSet presAssocID="{A851D6C1-A32B-4C87-8586-29A42598DCAA}" presName="hierChild2" presStyleCnt="0"/>
      <dgm:spPr/>
    </dgm:pt>
    <dgm:pt modelId="{63F26436-201D-4671-B712-A9797D00DE68}" type="pres">
      <dgm:prSet presAssocID="{A849FF67-C178-4C81-A1F4-CCD27CED3412}" presName="Name64" presStyleLbl="parChTrans1D2" presStyleIdx="0" presStyleCnt="5"/>
      <dgm:spPr/>
    </dgm:pt>
    <dgm:pt modelId="{8B3FD1A6-6BDE-41D2-A188-BBBBDBB62E6D}" type="pres">
      <dgm:prSet presAssocID="{A296DF0F-E75C-4521-9AF0-BB9E609D1D1C}" presName="hierRoot2" presStyleCnt="0">
        <dgm:presLayoutVars>
          <dgm:hierBranch val="init"/>
        </dgm:presLayoutVars>
      </dgm:prSet>
      <dgm:spPr/>
    </dgm:pt>
    <dgm:pt modelId="{EDF649AA-AB0D-43B6-8092-CFBFFBE0301D}" type="pres">
      <dgm:prSet presAssocID="{A296DF0F-E75C-4521-9AF0-BB9E609D1D1C}" presName="rootComposite" presStyleCnt="0"/>
      <dgm:spPr/>
    </dgm:pt>
    <dgm:pt modelId="{6DBAD7D2-F395-46E1-8C14-65887E18B754}" type="pres">
      <dgm:prSet presAssocID="{A296DF0F-E75C-4521-9AF0-BB9E609D1D1C}" presName="rootText" presStyleLbl="node2" presStyleIdx="0" presStyleCnt="4" custScaleY="238830">
        <dgm:presLayoutVars>
          <dgm:chPref val="3"/>
        </dgm:presLayoutVars>
      </dgm:prSet>
      <dgm:spPr/>
    </dgm:pt>
    <dgm:pt modelId="{F27DC553-66AB-4E1B-AEFA-28F6169CC42F}" type="pres">
      <dgm:prSet presAssocID="{A296DF0F-E75C-4521-9AF0-BB9E609D1D1C}" presName="rootConnector" presStyleLbl="node2" presStyleIdx="0" presStyleCnt="4"/>
      <dgm:spPr/>
    </dgm:pt>
    <dgm:pt modelId="{8D6D991C-9D60-42D5-8826-F83391BAB7F2}" type="pres">
      <dgm:prSet presAssocID="{A296DF0F-E75C-4521-9AF0-BB9E609D1D1C}" presName="hierChild4" presStyleCnt="0"/>
      <dgm:spPr/>
    </dgm:pt>
    <dgm:pt modelId="{9CA1D660-69B2-4EBC-B67F-0870870453BD}" type="pres">
      <dgm:prSet presAssocID="{A296DF0F-E75C-4521-9AF0-BB9E609D1D1C}" presName="hierChild5" presStyleCnt="0"/>
      <dgm:spPr/>
    </dgm:pt>
    <dgm:pt modelId="{A472A81C-8C98-4075-B09D-07F1328E3CDE}" type="pres">
      <dgm:prSet presAssocID="{9A184A17-88CF-4CB7-B0BA-47FA8CDE6D34}" presName="Name64" presStyleLbl="parChTrans1D2" presStyleIdx="1" presStyleCnt="5"/>
      <dgm:spPr/>
    </dgm:pt>
    <dgm:pt modelId="{0561778C-E02A-474C-8071-F8DAB9336795}" type="pres">
      <dgm:prSet presAssocID="{DA2D0EAD-FA25-4A0A-A523-9AB9DEFAC8A3}" presName="hierRoot2" presStyleCnt="0">
        <dgm:presLayoutVars>
          <dgm:hierBranch val="init"/>
        </dgm:presLayoutVars>
      </dgm:prSet>
      <dgm:spPr/>
    </dgm:pt>
    <dgm:pt modelId="{4CB3D13D-E4FE-4E29-B231-BB4E6C075843}" type="pres">
      <dgm:prSet presAssocID="{DA2D0EAD-FA25-4A0A-A523-9AB9DEFAC8A3}" presName="rootComposite" presStyleCnt="0"/>
      <dgm:spPr/>
    </dgm:pt>
    <dgm:pt modelId="{5FE6AFE4-C125-4F2C-8AF6-B7800B4D3BBF}" type="pres">
      <dgm:prSet presAssocID="{DA2D0EAD-FA25-4A0A-A523-9AB9DEFAC8A3}" presName="rootText" presStyleLbl="node2" presStyleIdx="1" presStyleCnt="4" custScaleY="160579">
        <dgm:presLayoutVars>
          <dgm:chPref val="3"/>
        </dgm:presLayoutVars>
      </dgm:prSet>
      <dgm:spPr/>
    </dgm:pt>
    <dgm:pt modelId="{9069B972-5893-4B8A-B538-526990B86F40}" type="pres">
      <dgm:prSet presAssocID="{DA2D0EAD-FA25-4A0A-A523-9AB9DEFAC8A3}" presName="rootConnector" presStyleLbl="node2" presStyleIdx="1" presStyleCnt="4"/>
      <dgm:spPr/>
    </dgm:pt>
    <dgm:pt modelId="{B4F6DE57-46E3-48AE-9C1C-247F4C7668C3}" type="pres">
      <dgm:prSet presAssocID="{DA2D0EAD-FA25-4A0A-A523-9AB9DEFAC8A3}" presName="hierChild4" presStyleCnt="0"/>
      <dgm:spPr/>
    </dgm:pt>
    <dgm:pt modelId="{72247AE7-9106-4E18-81A8-E9B34F87A2E3}" type="pres">
      <dgm:prSet presAssocID="{DA2D0EAD-FA25-4A0A-A523-9AB9DEFAC8A3}" presName="hierChild5" presStyleCnt="0"/>
      <dgm:spPr/>
    </dgm:pt>
    <dgm:pt modelId="{4507039F-162C-4AA8-AAA5-662E174CAA61}" type="pres">
      <dgm:prSet presAssocID="{832C6C1D-0EF6-4128-9B0D-B747EDC4F645}" presName="Name64" presStyleLbl="parChTrans1D2" presStyleIdx="2" presStyleCnt="5"/>
      <dgm:spPr/>
    </dgm:pt>
    <dgm:pt modelId="{38F2EFC5-C637-4D59-BA35-EF26A1906DB7}" type="pres">
      <dgm:prSet presAssocID="{328549BC-5193-4B1E-9D6A-095370E42510}" presName="hierRoot2" presStyleCnt="0">
        <dgm:presLayoutVars>
          <dgm:hierBranch val="init"/>
        </dgm:presLayoutVars>
      </dgm:prSet>
      <dgm:spPr/>
    </dgm:pt>
    <dgm:pt modelId="{981CDC81-4284-4CF8-8DF4-644F54A8ECF9}" type="pres">
      <dgm:prSet presAssocID="{328549BC-5193-4B1E-9D6A-095370E42510}" presName="rootComposite" presStyleCnt="0"/>
      <dgm:spPr/>
    </dgm:pt>
    <dgm:pt modelId="{DE7F84C7-88CA-4570-97D3-83072891DBAF}" type="pres">
      <dgm:prSet presAssocID="{328549BC-5193-4B1E-9D6A-095370E42510}" presName="rootText" presStyleLbl="node2" presStyleIdx="2" presStyleCnt="4" custScaleY="225810">
        <dgm:presLayoutVars>
          <dgm:chPref val="3"/>
        </dgm:presLayoutVars>
      </dgm:prSet>
      <dgm:spPr/>
    </dgm:pt>
    <dgm:pt modelId="{75F76137-69CE-4C90-B495-EC9D32F24C64}" type="pres">
      <dgm:prSet presAssocID="{328549BC-5193-4B1E-9D6A-095370E42510}" presName="rootConnector" presStyleLbl="node2" presStyleIdx="2" presStyleCnt="4"/>
      <dgm:spPr/>
    </dgm:pt>
    <dgm:pt modelId="{FE1D8A24-87FC-4EAB-B265-EB737265ADDE}" type="pres">
      <dgm:prSet presAssocID="{328549BC-5193-4B1E-9D6A-095370E42510}" presName="hierChild4" presStyleCnt="0"/>
      <dgm:spPr/>
    </dgm:pt>
    <dgm:pt modelId="{C67B4DED-D791-4512-9EF3-03F0AB1E66D6}" type="pres">
      <dgm:prSet presAssocID="{328549BC-5193-4B1E-9D6A-095370E42510}" presName="hierChild5" presStyleCnt="0"/>
      <dgm:spPr/>
    </dgm:pt>
    <dgm:pt modelId="{4A8617F7-D595-425F-B5B2-3BC771286605}" type="pres">
      <dgm:prSet presAssocID="{84C54046-752A-4A3B-AD21-374E914F0D2F}" presName="Name64" presStyleLbl="parChTrans1D2" presStyleIdx="3" presStyleCnt="5"/>
      <dgm:spPr/>
    </dgm:pt>
    <dgm:pt modelId="{763732F8-F6CA-4117-BB60-DA49654BAD15}" type="pres">
      <dgm:prSet presAssocID="{95446AC3-A625-4DE3-86B8-199AD1E5D56D}" presName="hierRoot2" presStyleCnt="0">
        <dgm:presLayoutVars>
          <dgm:hierBranch val="init"/>
        </dgm:presLayoutVars>
      </dgm:prSet>
      <dgm:spPr/>
    </dgm:pt>
    <dgm:pt modelId="{8AB83F9E-9FF5-405E-8D15-5FDC0CC4E45F}" type="pres">
      <dgm:prSet presAssocID="{95446AC3-A625-4DE3-86B8-199AD1E5D56D}" presName="rootComposite" presStyleCnt="0"/>
      <dgm:spPr/>
    </dgm:pt>
    <dgm:pt modelId="{6ADFA696-088B-4970-BDA2-0FEE7D8CA5B4}" type="pres">
      <dgm:prSet presAssocID="{95446AC3-A625-4DE3-86B8-199AD1E5D56D}" presName="rootText" presStyleLbl="node2" presStyleIdx="3" presStyleCnt="4" custScaleY="432680">
        <dgm:presLayoutVars>
          <dgm:chPref val="3"/>
        </dgm:presLayoutVars>
      </dgm:prSet>
      <dgm:spPr/>
    </dgm:pt>
    <dgm:pt modelId="{13FFFFCA-BE71-4A29-A388-D1B52CA7F67B}" type="pres">
      <dgm:prSet presAssocID="{95446AC3-A625-4DE3-86B8-199AD1E5D56D}" presName="rootConnector" presStyleLbl="node2" presStyleIdx="3" presStyleCnt="4"/>
      <dgm:spPr/>
    </dgm:pt>
    <dgm:pt modelId="{96D397C6-CD81-4910-9AB7-53E63B005116}" type="pres">
      <dgm:prSet presAssocID="{95446AC3-A625-4DE3-86B8-199AD1E5D56D}" presName="hierChild4" presStyleCnt="0"/>
      <dgm:spPr/>
    </dgm:pt>
    <dgm:pt modelId="{ED415209-1CF4-432F-9035-2BABC26AE250}" type="pres">
      <dgm:prSet presAssocID="{9A70D904-B7AA-478F-AAC3-0EA35EEA11A8}" presName="Name64" presStyleLbl="parChTrans1D3" presStyleIdx="0" presStyleCnt="7"/>
      <dgm:spPr/>
    </dgm:pt>
    <dgm:pt modelId="{C62BD54A-86C7-40EE-96EF-5EAA3197EADB}" type="pres">
      <dgm:prSet presAssocID="{42B6D6DB-1229-4C3D-959B-FB5D9AE91F6A}" presName="hierRoot2" presStyleCnt="0">
        <dgm:presLayoutVars>
          <dgm:hierBranch val="init"/>
        </dgm:presLayoutVars>
      </dgm:prSet>
      <dgm:spPr/>
    </dgm:pt>
    <dgm:pt modelId="{A602862F-6F86-4D4B-BCB3-B221CF553C16}" type="pres">
      <dgm:prSet presAssocID="{42B6D6DB-1229-4C3D-959B-FB5D9AE91F6A}" presName="rootComposite" presStyleCnt="0"/>
      <dgm:spPr/>
    </dgm:pt>
    <dgm:pt modelId="{743471D6-23F9-4BCC-A7B6-A308A2FC8864}" type="pres">
      <dgm:prSet presAssocID="{42B6D6DB-1229-4C3D-959B-FB5D9AE91F6A}" presName="rootText" presStyleLbl="node3" presStyleIdx="0" presStyleCnt="7">
        <dgm:presLayoutVars>
          <dgm:chPref val="3"/>
        </dgm:presLayoutVars>
      </dgm:prSet>
      <dgm:spPr/>
    </dgm:pt>
    <dgm:pt modelId="{49E3D5C9-E1EB-4EC8-8245-1D2195764B06}" type="pres">
      <dgm:prSet presAssocID="{42B6D6DB-1229-4C3D-959B-FB5D9AE91F6A}" presName="rootConnector" presStyleLbl="node3" presStyleIdx="0" presStyleCnt="7"/>
      <dgm:spPr/>
    </dgm:pt>
    <dgm:pt modelId="{3F559695-3EA0-4784-997E-DF200EC8A136}" type="pres">
      <dgm:prSet presAssocID="{42B6D6DB-1229-4C3D-959B-FB5D9AE91F6A}" presName="hierChild4" presStyleCnt="0"/>
      <dgm:spPr/>
    </dgm:pt>
    <dgm:pt modelId="{F02BFAC7-7F93-4C8C-AE8A-F91A3AFE9C64}" type="pres">
      <dgm:prSet presAssocID="{42B6D6DB-1229-4C3D-959B-FB5D9AE91F6A}" presName="hierChild5" presStyleCnt="0"/>
      <dgm:spPr/>
    </dgm:pt>
    <dgm:pt modelId="{86C0CE58-F481-41B6-B448-5499992B64C1}" type="pres">
      <dgm:prSet presAssocID="{40D33911-A0BC-4E6C-A756-3F7030133778}" presName="Name64" presStyleLbl="parChTrans1D3" presStyleIdx="1" presStyleCnt="7"/>
      <dgm:spPr/>
    </dgm:pt>
    <dgm:pt modelId="{A35DE52E-8D74-4735-810D-8A281E195F7F}" type="pres">
      <dgm:prSet presAssocID="{EB4892B9-776D-499C-B0A8-F771075C84CB}" presName="hierRoot2" presStyleCnt="0">
        <dgm:presLayoutVars>
          <dgm:hierBranch val="init"/>
        </dgm:presLayoutVars>
      </dgm:prSet>
      <dgm:spPr/>
    </dgm:pt>
    <dgm:pt modelId="{34A96E72-F564-4722-8C19-FAF07A4E385E}" type="pres">
      <dgm:prSet presAssocID="{EB4892B9-776D-499C-B0A8-F771075C84CB}" presName="rootComposite" presStyleCnt="0"/>
      <dgm:spPr/>
    </dgm:pt>
    <dgm:pt modelId="{1DD65DF7-B602-4659-939C-ECBA044AD06C}" type="pres">
      <dgm:prSet presAssocID="{EB4892B9-776D-499C-B0A8-F771075C84CB}" presName="rootText" presStyleLbl="node3" presStyleIdx="1" presStyleCnt="7">
        <dgm:presLayoutVars>
          <dgm:chPref val="3"/>
        </dgm:presLayoutVars>
      </dgm:prSet>
      <dgm:spPr/>
    </dgm:pt>
    <dgm:pt modelId="{C6401251-DB6E-41C2-81C1-956FD8470824}" type="pres">
      <dgm:prSet presAssocID="{EB4892B9-776D-499C-B0A8-F771075C84CB}" presName="rootConnector" presStyleLbl="node3" presStyleIdx="1" presStyleCnt="7"/>
      <dgm:spPr/>
    </dgm:pt>
    <dgm:pt modelId="{1C60C6BF-6430-47CD-A086-31F6B5F5C3F3}" type="pres">
      <dgm:prSet presAssocID="{EB4892B9-776D-499C-B0A8-F771075C84CB}" presName="hierChild4" presStyleCnt="0"/>
      <dgm:spPr/>
    </dgm:pt>
    <dgm:pt modelId="{AB80F113-8F7A-4847-A052-9BD587087ACE}" type="pres">
      <dgm:prSet presAssocID="{EB4892B9-776D-499C-B0A8-F771075C84CB}" presName="hierChild5" presStyleCnt="0"/>
      <dgm:spPr/>
    </dgm:pt>
    <dgm:pt modelId="{C8C0EEAF-94CF-4E23-BD31-6FE1A80CE977}" type="pres">
      <dgm:prSet presAssocID="{64655962-69A5-464E-B366-A10EDA5AD4D2}" presName="Name64" presStyleLbl="parChTrans1D3" presStyleIdx="2" presStyleCnt="7"/>
      <dgm:spPr/>
    </dgm:pt>
    <dgm:pt modelId="{54F2DDCC-1609-4E62-BC87-FD14F4EFF3F7}" type="pres">
      <dgm:prSet presAssocID="{54772342-0A6F-4805-AE25-5DA953C16BAA}" presName="hierRoot2" presStyleCnt="0">
        <dgm:presLayoutVars>
          <dgm:hierBranch val="init"/>
        </dgm:presLayoutVars>
      </dgm:prSet>
      <dgm:spPr/>
    </dgm:pt>
    <dgm:pt modelId="{A4CCE850-49AE-4DEE-9095-E8D53428A96A}" type="pres">
      <dgm:prSet presAssocID="{54772342-0A6F-4805-AE25-5DA953C16BAA}" presName="rootComposite" presStyleCnt="0"/>
      <dgm:spPr/>
    </dgm:pt>
    <dgm:pt modelId="{896C08F1-44BE-45C8-9837-4C72F3B8FEBE}" type="pres">
      <dgm:prSet presAssocID="{54772342-0A6F-4805-AE25-5DA953C16BAA}" presName="rootText" presStyleLbl="node3" presStyleIdx="2" presStyleCnt="7">
        <dgm:presLayoutVars>
          <dgm:chPref val="3"/>
        </dgm:presLayoutVars>
      </dgm:prSet>
      <dgm:spPr/>
    </dgm:pt>
    <dgm:pt modelId="{73598554-EE95-483A-ABCD-F1ED3D5B61AA}" type="pres">
      <dgm:prSet presAssocID="{54772342-0A6F-4805-AE25-5DA953C16BAA}" presName="rootConnector" presStyleLbl="node3" presStyleIdx="2" presStyleCnt="7"/>
      <dgm:spPr/>
    </dgm:pt>
    <dgm:pt modelId="{54B21A15-2A5B-4A20-8F28-F0D17259A456}" type="pres">
      <dgm:prSet presAssocID="{54772342-0A6F-4805-AE25-5DA953C16BAA}" presName="hierChild4" presStyleCnt="0"/>
      <dgm:spPr/>
    </dgm:pt>
    <dgm:pt modelId="{4D3619D9-1A9E-4129-BA95-6B09AEF83282}" type="pres">
      <dgm:prSet presAssocID="{54772342-0A6F-4805-AE25-5DA953C16BAA}" presName="hierChild5" presStyleCnt="0"/>
      <dgm:spPr/>
    </dgm:pt>
    <dgm:pt modelId="{CE5259D9-63C1-4FFD-B293-FE695C748ACC}" type="pres">
      <dgm:prSet presAssocID="{56F53B72-1766-4DA9-8AB6-DFA0F42DBB2B}" presName="Name64" presStyleLbl="parChTrans1D3" presStyleIdx="3" presStyleCnt="7"/>
      <dgm:spPr/>
    </dgm:pt>
    <dgm:pt modelId="{BA915A22-87B4-4801-A55B-D2867F060189}" type="pres">
      <dgm:prSet presAssocID="{F1F03A9F-0218-4495-BC4E-ED3DEB71C6D8}" presName="hierRoot2" presStyleCnt="0">
        <dgm:presLayoutVars>
          <dgm:hierBranch val="init"/>
        </dgm:presLayoutVars>
      </dgm:prSet>
      <dgm:spPr/>
    </dgm:pt>
    <dgm:pt modelId="{801F83DF-E80E-458B-B51D-F234D2A179AC}" type="pres">
      <dgm:prSet presAssocID="{F1F03A9F-0218-4495-BC4E-ED3DEB71C6D8}" presName="rootComposite" presStyleCnt="0"/>
      <dgm:spPr/>
    </dgm:pt>
    <dgm:pt modelId="{B7C434EA-1B5E-4A6A-92A8-F49DDBD287AE}" type="pres">
      <dgm:prSet presAssocID="{F1F03A9F-0218-4495-BC4E-ED3DEB71C6D8}" presName="rootText" presStyleLbl="node3" presStyleIdx="3" presStyleCnt="7">
        <dgm:presLayoutVars>
          <dgm:chPref val="3"/>
        </dgm:presLayoutVars>
      </dgm:prSet>
      <dgm:spPr/>
    </dgm:pt>
    <dgm:pt modelId="{25A4B876-907F-4754-A1EC-06B3FA541D11}" type="pres">
      <dgm:prSet presAssocID="{F1F03A9F-0218-4495-BC4E-ED3DEB71C6D8}" presName="rootConnector" presStyleLbl="node3" presStyleIdx="3" presStyleCnt="7"/>
      <dgm:spPr/>
    </dgm:pt>
    <dgm:pt modelId="{45F9A667-AC1D-44A9-8592-2E3DAC9FFD52}" type="pres">
      <dgm:prSet presAssocID="{F1F03A9F-0218-4495-BC4E-ED3DEB71C6D8}" presName="hierChild4" presStyleCnt="0"/>
      <dgm:spPr/>
    </dgm:pt>
    <dgm:pt modelId="{CF524673-141A-4503-9ED3-AC9A54F2138B}" type="pres">
      <dgm:prSet presAssocID="{F1F03A9F-0218-4495-BC4E-ED3DEB71C6D8}" presName="hierChild5" presStyleCnt="0"/>
      <dgm:spPr/>
    </dgm:pt>
    <dgm:pt modelId="{B21E2F25-997B-4FDB-8E13-725092B35CDB}" type="pres">
      <dgm:prSet presAssocID="{3ED5D7C7-6C66-4BAF-B388-B3D81D050D92}" presName="Name64" presStyleLbl="parChTrans1D3" presStyleIdx="4" presStyleCnt="7"/>
      <dgm:spPr/>
    </dgm:pt>
    <dgm:pt modelId="{CDE71728-D216-4327-B860-71CCBE95A18A}" type="pres">
      <dgm:prSet presAssocID="{CC3BCE5F-3376-4A2C-B92D-55320CF810C8}" presName="hierRoot2" presStyleCnt="0">
        <dgm:presLayoutVars>
          <dgm:hierBranch val="init"/>
        </dgm:presLayoutVars>
      </dgm:prSet>
      <dgm:spPr/>
    </dgm:pt>
    <dgm:pt modelId="{DEFC9329-449F-4B31-BC66-C5D8E2D9D669}" type="pres">
      <dgm:prSet presAssocID="{CC3BCE5F-3376-4A2C-B92D-55320CF810C8}" presName="rootComposite" presStyleCnt="0"/>
      <dgm:spPr/>
    </dgm:pt>
    <dgm:pt modelId="{53A2C91C-0D29-44C1-8F0F-42CE897BC63A}" type="pres">
      <dgm:prSet presAssocID="{CC3BCE5F-3376-4A2C-B92D-55320CF810C8}" presName="rootText" presStyleLbl="node3" presStyleIdx="4" presStyleCnt="7">
        <dgm:presLayoutVars>
          <dgm:chPref val="3"/>
        </dgm:presLayoutVars>
      </dgm:prSet>
      <dgm:spPr/>
    </dgm:pt>
    <dgm:pt modelId="{F2E584F7-22B6-406F-BD60-415D7E5FA314}" type="pres">
      <dgm:prSet presAssocID="{CC3BCE5F-3376-4A2C-B92D-55320CF810C8}" presName="rootConnector" presStyleLbl="node3" presStyleIdx="4" presStyleCnt="7"/>
      <dgm:spPr/>
    </dgm:pt>
    <dgm:pt modelId="{3037B940-457F-4C9A-9319-842B917C008A}" type="pres">
      <dgm:prSet presAssocID="{CC3BCE5F-3376-4A2C-B92D-55320CF810C8}" presName="hierChild4" presStyleCnt="0"/>
      <dgm:spPr/>
    </dgm:pt>
    <dgm:pt modelId="{3B0F85F7-A434-4E3E-A873-6BA283D841EC}" type="pres">
      <dgm:prSet presAssocID="{CC3BCE5F-3376-4A2C-B92D-55320CF810C8}" presName="hierChild5" presStyleCnt="0"/>
      <dgm:spPr/>
    </dgm:pt>
    <dgm:pt modelId="{7434B1E7-75B4-44BA-B711-61B66FEE3D90}" type="pres">
      <dgm:prSet presAssocID="{901D25CD-7706-4EB0-911A-678679D5906D}" presName="Name64" presStyleLbl="parChTrans1D3" presStyleIdx="5" presStyleCnt="7"/>
      <dgm:spPr/>
    </dgm:pt>
    <dgm:pt modelId="{90AACA08-1A8F-427C-BC79-74ADC2899487}" type="pres">
      <dgm:prSet presAssocID="{610FFC0C-6774-443A-B1B0-9948919D79B8}" presName="hierRoot2" presStyleCnt="0">
        <dgm:presLayoutVars>
          <dgm:hierBranch val="init"/>
        </dgm:presLayoutVars>
      </dgm:prSet>
      <dgm:spPr/>
    </dgm:pt>
    <dgm:pt modelId="{9C40B0AA-EB53-4C96-9D9D-3FF16A0B36C8}" type="pres">
      <dgm:prSet presAssocID="{610FFC0C-6774-443A-B1B0-9948919D79B8}" presName="rootComposite" presStyleCnt="0"/>
      <dgm:spPr/>
    </dgm:pt>
    <dgm:pt modelId="{7ADFDAA6-0280-4AB3-B842-769C8C608BE9}" type="pres">
      <dgm:prSet presAssocID="{610FFC0C-6774-443A-B1B0-9948919D79B8}" presName="rootText" presStyleLbl="node3" presStyleIdx="5" presStyleCnt="7">
        <dgm:presLayoutVars>
          <dgm:chPref val="3"/>
        </dgm:presLayoutVars>
      </dgm:prSet>
      <dgm:spPr/>
    </dgm:pt>
    <dgm:pt modelId="{8FD429B1-FF06-4117-8915-7AE8FF157E9E}" type="pres">
      <dgm:prSet presAssocID="{610FFC0C-6774-443A-B1B0-9948919D79B8}" presName="rootConnector" presStyleLbl="node3" presStyleIdx="5" presStyleCnt="7"/>
      <dgm:spPr/>
    </dgm:pt>
    <dgm:pt modelId="{3F3A67BC-C33D-4FBB-9016-4D049CC1CC41}" type="pres">
      <dgm:prSet presAssocID="{610FFC0C-6774-443A-B1B0-9948919D79B8}" presName="hierChild4" presStyleCnt="0"/>
      <dgm:spPr/>
    </dgm:pt>
    <dgm:pt modelId="{EFEB79A7-E723-43B5-B30A-B6D10EBA69C1}" type="pres">
      <dgm:prSet presAssocID="{610FFC0C-6774-443A-B1B0-9948919D79B8}" presName="hierChild5" presStyleCnt="0"/>
      <dgm:spPr/>
    </dgm:pt>
    <dgm:pt modelId="{B5E9C7CB-2BF7-4E30-85B9-3815D9E683F1}" type="pres">
      <dgm:prSet presAssocID="{40E53E46-0184-4CC7-8DC7-2D88B952ECCE}" presName="Name64" presStyleLbl="parChTrans1D3" presStyleIdx="6" presStyleCnt="7"/>
      <dgm:spPr/>
    </dgm:pt>
    <dgm:pt modelId="{53CEDB1D-0AC3-4CEF-B107-0953324A797D}" type="pres">
      <dgm:prSet presAssocID="{2D2DE04A-A151-4DAF-8B87-3EA2397FC6B7}" presName="hierRoot2" presStyleCnt="0">
        <dgm:presLayoutVars>
          <dgm:hierBranch val="init"/>
        </dgm:presLayoutVars>
      </dgm:prSet>
      <dgm:spPr/>
    </dgm:pt>
    <dgm:pt modelId="{F7E0650E-693D-4F6F-A4B7-F07BB391A1E6}" type="pres">
      <dgm:prSet presAssocID="{2D2DE04A-A151-4DAF-8B87-3EA2397FC6B7}" presName="rootComposite" presStyleCnt="0"/>
      <dgm:spPr/>
    </dgm:pt>
    <dgm:pt modelId="{6E875620-6416-4704-B7F4-4277A1E974D3}" type="pres">
      <dgm:prSet presAssocID="{2D2DE04A-A151-4DAF-8B87-3EA2397FC6B7}" presName="rootText" presStyleLbl="node3" presStyleIdx="6" presStyleCnt="7">
        <dgm:presLayoutVars>
          <dgm:chPref val="3"/>
        </dgm:presLayoutVars>
      </dgm:prSet>
      <dgm:spPr/>
    </dgm:pt>
    <dgm:pt modelId="{F74F9C1F-2768-4019-BF02-5A69740C5E71}" type="pres">
      <dgm:prSet presAssocID="{2D2DE04A-A151-4DAF-8B87-3EA2397FC6B7}" presName="rootConnector" presStyleLbl="node3" presStyleIdx="6" presStyleCnt="7"/>
      <dgm:spPr/>
    </dgm:pt>
    <dgm:pt modelId="{88918C16-C8E7-4D20-90BD-EEF893E3E7A7}" type="pres">
      <dgm:prSet presAssocID="{2D2DE04A-A151-4DAF-8B87-3EA2397FC6B7}" presName="hierChild4" presStyleCnt="0"/>
      <dgm:spPr/>
    </dgm:pt>
    <dgm:pt modelId="{242286A3-D6C9-44B8-BF96-664C6B1B4E8E}" type="pres">
      <dgm:prSet presAssocID="{2D2DE04A-A151-4DAF-8B87-3EA2397FC6B7}" presName="hierChild5" presStyleCnt="0"/>
      <dgm:spPr/>
    </dgm:pt>
    <dgm:pt modelId="{254FEECF-83E8-43AE-963E-CC33D200A67E}" type="pres">
      <dgm:prSet presAssocID="{95446AC3-A625-4DE3-86B8-199AD1E5D56D}" presName="hierChild5" presStyleCnt="0"/>
      <dgm:spPr/>
    </dgm:pt>
    <dgm:pt modelId="{6CE9430D-A485-45F6-A997-8E7B02CCD019}" type="pres">
      <dgm:prSet presAssocID="{A851D6C1-A32B-4C87-8586-29A42598DCAA}" presName="hierChild3" presStyleCnt="0"/>
      <dgm:spPr/>
    </dgm:pt>
    <dgm:pt modelId="{250A4E14-4740-4476-8B73-260D03910D16}" type="pres">
      <dgm:prSet presAssocID="{98B4D1F8-7DDF-4858-A4F8-67C8C77A24A3}" presName="Name115" presStyleLbl="parChTrans1D2" presStyleIdx="4" presStyleCnt="5"/>
      <dgm:spPr/>
    </dgm:pt>
    <dgm:pt modelId="{CC9A7E01-773F-48E8-9059-0771FEFE0406}" type="pres">
      <dgm:prSet presAssocID="{4633FA28-FF0A-48CE-AF6A-64E2A4A21BA5}" presName="hierRoot3" presStyleCnt="0">
        <dgm:presLayoutVars>
          <dgm:hierBranch val="init"/>
        </dgm:presLayoutVars>
      </dgm:prSet>
      <dgm:spPr/>
    </dgm:pt>
    <dgm:pt modelId="{5CA0A534-E464-4847-BEA2-14605E8DC6D7}" type="pres">
      <dgm:prSet presAssocID="{4633FA28-FF0A-48CE-AF6A-64E2A4A21BA5}" presName="rootComposite3" presStyleCnt="0"/>
      <dgm:spPr/>
    </dgm:pt>
    <dgm:pt modelId="{05E961D2-95C1-417C-B9D8-98E2D84A310B}" type="pres">
      <dgm:prSet presAssocID="{4633FA28-FF0A-48CE-AF6A-64E2A4A21BA5}" presName="rootText3" presStyleLbl="asst1" presStyleIdx="0" presStyleCnt="1" custScaleX="127503" custScaleY="283310">
        <dgm:presLayoutVars>
          <dgm:chPref val="3"/>
        </dgm:presLayoutVars>
      </dgm:prSet>
      <dgm:spPr/>
    </dgm:pt>
    <dgm:pt modelId="{C44199EB-81F5-4639-9056-A54349038C1A}" type="pres">
      <dgm:prSet presAssocID="{4633FA28-FF0A-48CE-AF6A-64E2A4A21BA5}" presName="rootConnector3" presStyleLbl="asst1" presStyleIdx="0" presStyleCnt="1"/>
      <dgm:spPr/>
    </dgm:pt>
    <dgm:pt modelId="{EF915A38-9D32-40DC-90B1-FF17E6D3119F}" type="pres">
      <dgm:prSet presAssocID="{4633FA28-FF0A-48CE-AF6A-64E2A4A21BA5}" presName="hierChild6" presStyleCnt="0"/>
      <dgm:spPr/>
    </dgm:pt>
    <dgm:pt modelId="{09D5EEF7-A270-42E9-9FAF-6E58DF7D22E4}" type="pres">
      <dgm:prSet presAssocID="{4633FA28-FF0A-48CE-AF6A-64E2A4A21BA5}" presName="hierChild7" presStyleCnt="0"/>
      <dgm:spPr/>
    </dgm:pt>
  </dgm:ptLst>
  <dgm:cxnLst>
    <dgm:cxn modelId="{AC727C00-C6F4-43F3-969C-F3B4229FEF6C}" srcId="{95446AC3-A625-4DE3-86B8-199AD1E5D56D}" destId="{CC3BCE5F-3376-4A2C-B92D-55320CF810C8}" srcOrd="4" destOrd="0" parTransId="{3ED5D7C7-6C66-4BAF-B388-B3D81D050D92}" sibTransId="{F4EE553C-3038-409C-8828-2F3CC5F73877}"/>
    <dgm:cxn modelId="{4FCD1003-3F12-4E42-9568-57E5FEB8FE57}" srcId="{95446AC3-A625-4DE3-86B8-199AD1E5D56D}" destId="{42B6D6DB-1229-4C3D-959B-FB5D9AE91F6A}" srcOrd="0" destOrd="0" parTransId="{9A70D904-B7AA-478F-AAC3-0EA35EEA11A8}" sibTransId="{8C663254-A8E2-4BE3-8C49-266749AC67D3}"/>
    <dgm:cxn modelId="{AB5C4603-AE8D-498F-AFA1-66173E232D28}" srcId="{95446AC3-A625-4DE3-86B8-199AD1E5D56D}" destId="{F1F03A9F-0218-4495-BC4E-ED3DEB71C6D8}" srcOrd="3" destOrd="0" parTransId="{56F53B72-1766-4DA9-8AB6-DFA0F42DBB2B}" sibTransId="{ACD36CAF-36C4-407E-B92D-DFAD1FD408AB}"/>
    <dgm:cxn modelId="{6F08E803-0C9F-492E-9538-1C25D6B48445}" srcId="{95446AC3-A625-4DE3-86B8-199AD1E5D56D}" destId="{610FFC0C-6774-443A-B1B0-9948919D79B8}" srcOrd="5" destOrd="0" parTransId="{901D25CD-7706-4EB0-911A-678679D5906D}" sibTransId="{390C8C90-06B7-4276-9A2F-FC119C20C448}"/>
    <dgm:cxn modelId="{1BF5AA13-6767-4E0A-BB23-53311BA62D17}" srcId="{95446AC3-A625-4DE3-86B8-199AD1E5D56D}" destId="{54772342-0A6F-4805-AE25-5DA953C16BAA}" srcOrd="2" destOrd="0" parTransId="{64655962-69A5-464E-B366-A10EDA5AD4D2}" sibTransId="{F459D763-4435-4CD7-A449-2A429C0E6D5F}"/>
    <dgm:cxn modelId="{F6148B20-39CD-417A-9F24-E4DE309E559C}" type="presOf" srcId="{2D2DE04A-A151-4DAF-8B87-3EA2397FC6B7}" destId="{6E875620-6416-4704-B7F4-4277A1E974D3}" srcOrd="0" destOrd="0" presId="urn:microsoft.com/office/officeart/2009/3/layout/HorizontalOrganizationChart"/>
    <dgm:cxn modelId="{C2972236-74E1-4CC2-8EEF-DD4DEAD6EA8C}" type="presOf" srcId="{832C6C1D-0EF6-4128-9B0D-B747EDC4F645}" destId="{4507039F-162C-4AA8-AAA5-662E174CAA61}" srcOrd="0" destOrd="0" presId="urn:microsoft.com/office/officeart/2009/3/layout/HorizontalOrganizationChart"/>
    <dgm:cxn modelId="{23F15237-C46F-4456-9C54-0D7AEBC98A1E}" type="presOf" srcId="{EB4892B9-776D-499C-B0A8-F771075C84CB}" destId="{1DD65DF7-B602-4659-939C-ECBA044AD06C}" srcOrd="0" destOrd="0" presId="urn:microsoft.com/office/officeart/2009/3/layout/HorizontalOrganizationChart"/>
    <dgm:cxn modelId="{75AB163E-090E-4C97-B5E8-7748EC6B44DD}" type="presOf" srcId="{42B6D6DB-1229-4C3D-959B-FB5D9AE91F6A}" destId="{743471D6-23F9-4BCC-A7B6-A308A2FC8864}" srcOrd="0" destOrd="0" presId="urn:microsoft.com/office/officeart/2009/3/layout/HorizontalOrganizationChart"/>
    <dgm:cxn modelId="{B66A7F5B-099A-4A53-85EF-C08265E65C51}" type="presOf" srcId="{42B6D6DB-1229-4C3D-959B-FB5D9AE91F6A}" destId="{49E3D5C9-E1EB-4EC8-8245-1D2195764B06}" srcOrd="1" destOrd="0" presId="urn:microsoft.com/office/officeart/2009/3/layout/HorizontalOrganizationChart"/>
    <dgm:cxn modelId="{25B7E55F-8FBB-4796-829F-C4F814D3B95E}" srcId="{A851D6C1-A32B-4C87-8586-29A42598DCAA}" destId="{4633FA28-FF0A-48CE-AF6A-64E2A4A21BA5}" srcOrd="4" destOrd="0" parTransId="{98B4D1F8-7DDF-4858-A4F8-67C8C77A24A3}" sibTransId="{6C79A2A9-83FB-4185-BBF6-0D6807061AB6}"/>
    <dgm:cxn modelId="{68805A44-49A9-49DB-B311-E3A3297F189C}" type="presOf" srcId="{610FFC0C-6774-443A-B1B0-9948919D79B8}" destId="{7ADFDAA6-0280-4AB3-B842-769C8C608BE9}" srcOrd="0" destOrd="0" presId="urn:microsoft.com/office/officeart/2009/3/layout/HorizontalOrganizationChart"/>
    <dgm:cxn modelId="{65FDF844-41E0-42CA-AEA5-E7EB357879CD}" type="presOf" srcId="{A851D6C1-A32B-4C87-8586-29A42598DCAA}" destId="{F292F476-E3CC-4684-8DB9-81E3D89FC061}" srcOrd="1" destOrd="0" presId="urn:microsoft.com/office/officeart/2009/3/layout/HorizontalOrganizationChart"/>
    <dgm:cxn modelId="{C33F8366-9B06-4BD9-9319-53861CC9A8E2}" type="presOf" srcId="{EB4892B9-776D-499C-B0A8-F771075C84CB}" destId="{C6401251-DB6E-41C2-81C1-956FD8470824}" srcOrd="1" destOrd="0" presId="urn:microsoft.com/office/officeart/2009/3/layout/HorizontalOrganizationChart"/>
    <dgm:cxn modelId="{87E6E166-8096-466D-A36A-82D9211E01E6}" srcId="{A851D6C1-A32B-4C87-8586-29A42598DCAA}" destId="{A296DF0F-E75C-4521-9AF0-BB9E609D1D1C}" srcOrd="0" destOrd="0" parTransId="{A849FF67-C178-4C81-A1F4-CCD27CED3412}" sibTransId="{6869F05F-8E42-4DED-A1F2-7AE928862996}"/>
    <dgm:cxn modelId="{38B90347-461F-4D97-9A49-8324772DDC24}" srcId="{95446AC3-A625-4DE3-86B8-199AD1E5D56D}" destId="{EB4892B9-776D-499C-B0A8-F771075C84CB}" srcOrd="1" destOrd="0" parTransId="{40D33911-A0BC-4E6C-A756-3F7030133778}" sibTransId="{755C6FEB-5651-4512-A103-C8FC9BC3955D}"/>
    <dgm:cxn modelId="{16EA7947-2FEE-4CF6-8DE6-AFB41176A013}" type="presOf" srcId="{9A184A17-88CF-4CB7-B0BA-47FA8CDE6D34}" destId="{A472A81C-8C98-4075-B09D-07F1328E3CDE}" srcOrd="0" destOrd="0" presId="urn:microsoft.com/office/officeart/2009/3/layout/HorizontalOrganizationChart"/>
    <dgm:cxn modelId="{288D3A68-F25F-495E-9064-DE07FAD00F90}" type="presOf" srcId="{F1F03A9F-0218-4495-BC4E-ED3DEB71C6D8}" destId="{B7C434EA-1B5E-4A6A-92A8-F49DDBD287AE}" srcOrd="0" destOrd="0" presId="urn:microsoft.com/office/officeart/2009/3/layout/HorizontalOrganizationChart"/>
    <dgm:cxn modelId="{9550D868-8BE3-4630-9014-DC1CF10AF0BF}" type="presOf" srcId="{4633FA28-FF0A-48CE-AF6A-64E2A4A21BA5}" destId="{C44199EB-81F5-4639-9056-A54349038C1A}" srcOrd="1" destOrd="0" presId="urn:microsoft.com/office/officeart/2009/3/layout/HorizontalOrganizationChart"/>
    <dgm:cxn modelId="{8037C649-CC5E-4F84-9AA6-8AE08EEE55AE}" type="presOf" srcId="{56F53B72-1766-4DA9-8AB6-DFA0F42DBB2B}" destId="{CE5259D9-63C1-4FFD-B293-FE695C748ACC}" srcOrd="0" destOrd="0" presId="urn:microsoft.com/office/officeart/2009/3/layout/HorizontalOrganizationChart"/>
    <dgm:cxn modelId="{6568A16E-7182-43E5-85EC-664C1371F8EB}" type="presOf" srcId="{901D25CD-7706-4EB0-911A-678679D5906D}" destId="{7434B1E7-75B4-44BA-B711-61B66FEE3D90}" srcOrd="0" destOrd="0" presId="urn:microsoft.com/office/officeart/2009/3/layout/HorizontalOrganizationChart"/>
    <dgm:cxn modelId="{F4291C6F-2DA0-4E25-AC54-1AC334C24226}" type="presOf" srcId="{328549BC-5193-4B1E-9D6A-095370E42510}" destId="{DE7F84C7-88CA-4570-97D3-83072891DBAF}" srcOrd="0" destOrd="0" presId="urn:microsoft.com/office/officeart/2009/3/layout/HorizontalOrganizationChart"/>
    <dgm:cxn modelId="{8AEC7450-E9C1-43F3-A4D0-143E14FF2CC6}" type="presOf" srcId="{9A70D904-B7AA-478F-AAC3-0EA35EEA11A8}" destId="{ED415209-1CF4-432F-9035-2BABC26AE250}" srcOrd="0" destOrd="0" presId="urn:microsoft.com/office/officeart/2009/3/layout/HorizontalOrganizationChart"/>
    <dgm:cxn modelId="{7AC0DC52-4FE9-4A4C-B4F1-17D0154CD92B}" type="presOf" srcId="{F1F03A9F-0218-4495-BC4E-ED3DEB71C6D8}" destId="{25A4B876-907F-4754-A1EC-06B3FA541D11}" srcOrd="1" destOrd="0" presId="urn:microsoft.com/office/officeart/2009/3/layout/HorizontalOrganizationChart"/>
    <dgm:cxn modelId="{81942053-00EB-4F40-AA9F-5B025BCF09FC}" type="presOf" srcId="{64655962-69A5-464E-B366-A10EDA5AD4D2}" destId="{C8C0EEAF-94CF-4E23-BD31-6FE1A80CE977}" srcOrd="0" destOrd="0" presId="urn:microsoft.com/office/officeart/2009/3/layout/HorizontalOrganizationChart"/>
    <dgm:cxn modelId="{5D0F9F55-50E7-418A-BE80-79F8F5FFFBCF}" type="presOf" srcId="{4633FA28-FF0A-48CE-AF6A-64E2A4A21BA5}" destId="{05E961D2-95C1-417C-B9D8-98E2D84A310B}" srcOrd="0" destOrd="0" presId="urn:microsoft.com/office/officeart/2009/3/layout/HorizontalOrganizationChart"/>
    <dgm:cxn modelId="{EFC76B56-CF71-44F0-8661-F75B22115F21}" type="presOf" srcId="{DA2D0EAD-FA25-4A0A-A523-9AB9DEFAC8A3}" destId="{5FE6AFE4-C125-4F2C-8AF6-B7800B4D3BBF}" srcOrd="0" destOrd="0" presId="urn:microsoft.com/office/officeart/2009/3/layout/HorizontalOrganizationChart"/>
    <dgm:cxn modelId="{4D5C9759-ECA6-4E98-B0F1-8A459DFCF31D}" type="presOf" srcId="{84C54046-752A-4A3B-AD21-374E914F0D2F}" destId="{4A8617F7-D595-425F-B5B2-3BC771286605}" srcOrd="0" destOrd="0" presId="urn:microsoft.com/office/officeart/2009/3/layout/HorizontalOrganizationChart"/>
    <dgm:cxn modelId="{ACB3127E-B82C-43F4-B879-6F660F5B41B1}" type="presOf" srcId="{A849FF67-C178-4C81-A1F4-CCD27CED3412}" destId="{63F26436-201D-4671-B712-A9797D00DE68}" srcOrd="0" destOrd="0" presId="urn:microsoft.com/office/officeart/2009/3/layout/HorizontalOrganizationChart"/>
    <dgm:cxn modelId="{278EB38C-A101-4A52-AB14-D72AC26C68F2}" type="presOf" srcId="{610FFC0C-6774-443A-B1B0-9948919D79B8}" destId="{8FD429B1-FF06-4117-8915-7AE8FF157E9E}" srcOrd="1" destOrd="0" presId="urn:microsoft.com/office/officeart/2009/3/layout/HorizontalOrganizationChart"/>
    <dgm:cxn modelId="{855D6EAA-16A1-4CDA-BFBA-928B415FFB4B}" type="presOf" srcId="{2D2DE04A-A151-4DAF-8B87-3EA2397FC6B7}" destId="{F74F9C1F-2768-4019-BF02-5A69740C5E71}" srcOrd="1" destOrd="0" presId="urn:microsoft.com/office/officeart/2009/3/layout/HorizontalOrganizationChart"/>
    <dgm:cxn modelId="{42EDA9AA-26ED-4F11-B66A-3604979476B8}" srcId="{A851D6C1-A32B-4C87-8586-29A42598DCAA}" destId="{95446AC3-A625-4DE3-86B8-199AD1E5D56D}" srcOrd="3" destOrd="0" parTransId="{84C54046-752A-4A3B-AD21-374E914F0D2F}" sibTransId="{881ADE86-D8CE-47E0-A5E0-1B4CE1C44F6F}"/>
    <dgm:cxn modelId="{4609C8B2-55C1-49A9-91F0-D7A6F9A6EEA2}" srcId="{A851D6C1-A32B-4C87-8586-29A42598DCAA}" destId="{328549BC-5193-4B1E-9D6A-095370E42510}" srcOrd="2" destOrd="0" parTransId="{832C6C1D-0EF6-4128-9B0D-B747EDC4F645}" sibTransId="{D90F3170-125D-45CF-83E2-7ACA0344091C}"/>
    <dgm:cxn modelId="{DDF7AFB5-BB70-4A4A-9F31-57C01967E5AC}" srcId="{A851D6C1-A32B-4C87-8586-29A42598DCAA}" destId="{DA2D0EAD-FA25-4A0A-A523-9AB9DEFAC8A3}" srcOrd="1" destOrd="0" parTransId="{9A184A17-88CF-4CB7-B0BA-47FA8CDE6D34}" sibTransId="{0F839D3F-1B9D-4735-9CD9-A1C541692EF0}"/>
    <dgm:cxn modelId="{CDB5F3BB-E5C4-42A8-BD7C-B2EBF843C9C2}" type="presOf" srcId="{A296DF0F-E75C-4521-9AF0-BB9E609D1D1C}" destId="{F27DC553-66AB-4E1B-AEFA-28F6169CC42F}" srcOrd="1" destOrd="0" presId="urn:microsoft.com/office/officeart/2009/3/layout/HorizontalOrganizationChart"/>
    <dgm:cxn modelId="{BEC58FBC-DE72-4CE4-A846-58782CFAB8F0}" srcId="{95446AC3-A625-4DE3-86B8-199AD1E5D56D}" destId="{2D2DE04A-A151-4DAF-8B87-3EA2397FC6B7}" srcOrd="6" destOrd="0" parTransId="{40E53E46-0184-4CC7-8DC7-2D88B952ECCE}" sibTransId="{E58152E8-F4CD-4971-BA65-C4BD6AD7401A}"/>
    <dgm:cxn modelId="{83FF2DBD-0848-4E2A-9012-4AE83542D544}" type="presOf" srcId="{54772342-0A6F-4805-AE25-5DA953C16BAA}" destId="{73598554-EE95-483A-ABCD-F1ED3D5B61AA}" srcOrd="1" destOrd="0" presId="urn:microsoft.com/office/officeart/2009/3/layout/HorizontalOrganizationChart"/>
    <dgm:cxn modelId="{4BD79EC7-059C-440E-B101-C4826326A6D9}" type="presOf" srcId="{853F0669-732A-45DB-9D70-01930E6780F7}" destId="{5048ABF0-B5B6-4B93-A732-C2E9BFEBBE8A}" srcOrd="0" destOrd="0" presId="urn:microsoft.com/office/officeart/2009/3/layout/HorizontalOrganizationChart"/>
    <dgm:cxn modelId="{4CE667C8-8C0D-43E6-AF07-FADF832D7E58}" type="presOf" srcId="{328549BC-5193-4B1E-9D6A-095370E42510}" destId="{75F76137-69CE-4C90-B495-EC9D32F24C64}" srcOrd="1" destOrd="0" presId="urn:microsoft.com/office/officeart/2009/3/layout/HorizontalOrganizationChart"/>
    <dgm:cxn modelId="{EBC9D3CA-5622-4AAE-AE60-4B4C97698E55}" type="presOf" srcId="{CC3BCE5F-3376-4A2C-B92D-55320CF810C8}" destId="{F2E584F7-22B6-406F-BD60-415D7E5FA314}" srcOrd="1" destOrd="0" presId="urn:microsoft.com/office/officeart/2009/3/layout/HorizontalOrganizationChart"/>
    <dgm:cxn modelId="{8FC6DACD-CC64-431E-AA75-3A082262180E}" type="presOf" srcId="{95446AC3-A625-4DE3-86B8-199AD1E5D56D}" destId="{13FFFFCA-BE71-4A29-A388-D1B52CA7F67B}" srcOrd="1" destOrd="0" presId="urn:microsoft.com/office/officeart/2009/3/layout/HorizontalOrganizationChart"/>
    <dgm:cxn modelId="{1E3A73E3-C1F9-4626-9F8C-2B17E07F85D5}" type="presOf" srcId="{A851D6C1-A32B-4C87-8586-29A42598DCAA}" destId="{4DF62937-0531-475B-865E-B286E0D7B13F}" srcOrd="0" destOrd="0" presId="urn:microsoft.com/office/officeart/2009/3/layout/HorizontalOrganizationChart"/>
    <dgm:cxn modelId="{E25C09E4-AC7D-4B97-B5EF-70902EF1A9A9}" type="presOf" srcId="{98B4D1F8-7DDF-4858-A4F8-67C8C77A24A3}" destId="{250A4E14-4740-4476-8B73-260D03910D16}" srcOrd="0" destOrd="0" presId="urn:microsoft.com/office/officeart/2009/3/layout/HorizontalOrganizationChart"/>
    <dgm:cxn modelId="{3D1C05E6-90DA-4B97-9730-C5BCAE1F61C9}" type="presOf" srcId="{A296DF0F-E75C-4521-9AF0-BB9E609D1D1C}" destId="{6DBAD7D2-F395-46E1-8C14-65887E18B754}" srcOrd="0" destOrd="0" presId="urn:microsoft.com/office/officeart/2009/3/layout/HorizontalOrganizationChart"/>
    <dgm:cxn modelId="{334673E8-6311-42A2-89BC-0D695CCDFE2A}" type="presOf" srcId="{95446AC3-A625-4DE3-86B8-199AD1E5D56D}" destId="{6ADFA696-088B-4970-BDA2-0FEE7D8CA5B4}" srcOrd="0" destOrd="0" presId="urn:microsoft.com/office/officeart/2009/3/layout/HorizontalOrganizationChart"/>
    <dgm:cxn modelId="{FEFED8ED-1577-4929-8E81-345EFA17BB77}" type="presOf" srcId="{40E53E46-0184-4CC7-8DC7-2D88B952ECCE}" destId="{B5E9C7CB-2BF7-4E30-85B9-3815D9E683F1}" srcOrd="0" destOrd="0" presId="urn:microsoft.com/office/officeart/2009/3/layout/HorizontalOrganizationChart"/>
    <dgm:cxn modelId="{FD366EF4-4035-43CD-9186-6DDD64D205BE}" type="presOf" srcId="{DA2D0EAD-FA25-4A0A-A523-9AB9DEFAC8A3}" destId="{9069B972-5893-4B8A-B538-526990B86F40}" srcOrd="1" destOrd="0" presId="urn:microsoft.com/office/officeart/2009/3/layout/HorizontalOrganizationChart"/>
    <dgm:cxn modelId="{7C3F2FF6-B41C-4A19-BE5D-70FF479177E6}" srcId="{853F0669-732A-45DB-9D70-01930E6780F7}" destId="{A851D6C1-A32B-4C87-8586-29A42598DCAA}" srcOrd="0" destOrd="0" parTransId="{D92B5228-3280-4933-95AC-17CDF9D19055}" sibTransId="{A995F711-0839-4D02-9E26-25C39EA15675}"/>
    <dgm:cxn modelId="{E746C2F6-ACEB-49BF-994E-1F93ABB52B30}" type="presOf" srcId="{54772342-0A6F-4805-AE25-5DA953C16BAA}" destId="{896C08F1-44BE-45C8-9837-4C72F3B8FEBE}" srcOrd="0" destOrd="0" presId="urn:microsoft.com/office/officeart/2009/3/layout/HorizontalOrganizationChart"/>
    <dgm:cxn modelId="{1DFF8DF8-F3CA-423F-8E31-2E073F2D415B}" type="presOf" srcId="{40D33911-A0BC-4E6C-A756-3F7030133778}" destId="{86C0CE58-F481-41B6-B448-5499992B64C1}" srcOrd="0" destOrd="0" presId="urn:microsoft.com/office/officeart/2009/3/layout/HorizontalOrganizationChart"/>
    <dgm:cxn modelId="{D9AED0F8-68B2-4082-9C2F-E7A58F113C81}" type="presOf" srcId="{3ED5D7C7-6C66-4BAF-B388-B3D81D050D92}" destId="{B21E2F25-997B-4FDB-8E13-725092B35CDB}" srcOrd="0" destOrd="0" presId="urn:microsoft.com/office/officeart/2009/3/layout/HorizontalOrganizationChart"/>
    <dgm:cxn modelId="{13A4CDFD-7FA1-4A28-9D7C-648F9407EBD2}" type="presOf" srcId="{CC3BCE5F-3376-4A2C-B92D-55320CF810C8}" destId="{53A2C91C-0D29-44C1-8F0F-42CE897BC63A}" srcOrd="0" destOrd="0" presId="urn:microsoft.com/office/officeart/2009/3/layout/HorizontalOrganizationChart"/>
    <dgm:cxn modelId="{C2A5E8F5-5017-4C01-A224-AFD3A527200C}" type="presParOf" srcId="{5048ABF0-B5B6-4B93-A732-C2E9BFEBBE8A}" destId="{20DCDB3A-24C8-419C-8DF5-6AB0737E08C2}" srcOrd="0" destOrd="0" presId="urn:microsoft.com/office/officeart/2009/3/layout/HorizontalOrganizationChart"/>
    <dgm:cxn modelId="{40FD95FB-FB73-489F-BC6C-C1AA8F9A9B58}" type="presParOf" srcId="{20DCDB3A-24C8-419C-8DF5-6AB0737E08C2}" destId="{83A53E22-80AE-45DC-8F48-8879EC0E7149}" srcOrd="0" destOrd="0" presId="urn:microsoft.com/office/officeart/2009/3/layout/HorizontalOrganizationChart"/>
    <dgm:cxn modelId="{B67C777D-E071-4F60-85CA-41920F20C94F}" type="presParOf" srcId="{83A53E22-80AE-45DC-8F48-8879EC0E7149}" destId="{4DF62937-0531-475B-865E-B286E0D7B13F}" srcOrd="0" destOrd="0" presId="urn:microsoft.com/office/officeart/2009/3/layout/HorizontalOrganizationChart"/>
    <dgm:cxn modelId="{4B87CB22-5738-467D-A313-37F87BC9AD90}" type="presParOf" srcId="{83A53E22-80AE-45DC-8F48-8879EC0E7149}" destId="{F292F476-E3CC-4684-8DB9-81E3D89FC061}" srcOrd="1" destOrd="0" presId="urn:microsoft.com/office/officeart/2009/3/layout/HorizontalOrganizationChart"/>
    <dgm:cxn modelId="{4D9E0FFD-3430-47D5-993F-9814FE7AFF4C}" type="presParOf" srcId="{20DCDB3A-24C8-419C-8DF5-6AB0737E08C2}" destId="{F3E84D35-8172-420E-9BED-EDC0ED745090}" srcOrd="1" destOrd="0" presId="urn:microsoft.com/office/officeart/2009/3/layout/HorizontalOrganizationChart"/>
    <dgm:cxn modelId="{8B597154-C8C5-48D9-88CC-56DB60969765}" type="presParOf" srcId="{F3E84D35-8172-420E-9BED-EDC0ED745090}" destId="{63F26436-201D-4671-B712-A9797D00DE68}" srcOrd="0" destOrd="0" presId="urn:microsoft.com/office/officeart/2009/3/layout/HorizontalOrganizationChart"/>
    <dgm:cxn modelId="{1A454739-01AD-4B13-963D-054D0F14B6FA}" type="presParOf" srcId="{F3E84D35-8172-420E-9BED-EDC0ED745090}" destId="{8B3FD1A6-6BDE-41D2-A188-BBBBDBB62E6D}" srcOrd="1" destOrd="0" presId="urn:microsoft.com/office/officeart/2009/3/layout/HorizontalOrganizationChart"/>
    <dgm:cxn modelId="{9FCEEFC1-8096-40F5-A2FC-59487460407B}" type="presParOf" srcId="{8B3FD1A6-6BDE-41D2-A188-BBBBDBB62E6D}" destId="{EDF649AA-AB0D-43B6-8092-CFBFFBE0301D}" srcOrd="0" destOrd="0" presId="urn:microsoft.com/office/officeart/2009/3/layout/HorizontalOrganizationChart"/>
    <dgm:cxn modelId="{5383F0E7-F786-4EB2-A7B6-5EAD116C155D}" type="presParOf" srcId="{EDF649AA-AB0D-43B6-8092-CFBFFBE0301D}" destId="{6DBAD7D2-F395-46E1-8C14-65887E18B754}" srcOrd="0" destOrd="0" presId="urn:microsoft.com/office/officeart/2009/3/layout/HorizontalOrganizationChart"/>
    <dgm:cxn modelId="{7ACA48B8-2F56-402A-B7CA-BCF940F7D707}" type="presParOf" srcId="{EDF649AA-AB0D-43B6-8092-CFBFFBE0301D}" destId="{F27DC553-66AB-4E1B-AEFA-28F6169CC42F}" srcOrd="1" destOrd="0" presId="urn:microsoft.com/office/officeart/2009/3/layout/HorizontalOrganizationChart"/>
    <dgm:cxn modelId="{60852B62-35B1-4AD5-9338-E06C7EF8A576}" type="presParOf" srcId="{8B3FD1A6-6BDE-41D2-A188-BBBBDBB62E6D}" destId="{8D6D991C-9D60-42D5-8826-F83391BAB7F2}" srcOrd="1" destOrd="0" presId="urn:microsoft.com/office/officeart/2009/3/layout/HorizontalOrganizationChart"/>
    <dgm:cxn modelId="{85D1D932-C10D-494E-9DF6-1B868F93BD36}" type="presParOf" srcId="{8B3FD1A6-6BDE-41D2-A188-BBBBDBB62E6D}" destId="{9CA1D660-69B2-4EBC-B67F-0870870453BD}" srcOrd="2" destOrd="0" presId="urn:microsoft.com/office/officeart/2009/3/layout/HorizontalOrganizationChart"/>
    <dgm:cxn modelId="{2EBE066E-1749-4C28-8971-D477537A8DE2}" type="presParOf" srcId="{F3E84D35-8172-420E-9BED-EDC0ED745090}" destId="{A472A81C-8C98-4075-B09D-07F1328E3CDE}" srcOrd="2" destOrd="0" presId="urn:microsoft.com/office/officeart/2009/3/layout/HorizontalOrganizationChart"/>
    <dgm:cxn modelId="{2714F3C3-10EA-4228-95B9-064458A0997A}" type="presParOf" srcId="{F3E84D35-8172-420E-9BED-EDC0ED745090}" destId="{0561778C-E02A-474C-8071-F8DAB9336795}" srcOrd="3" destOrd="0" presId="urn:microsoft.com/office/officeart/2009/3/layout/HorizontalOrganizationChart"/>
    <dgm:cxn modelId="{6CB46AE8-93B0-4886-83D4-87E18B0F3543}" type="presParOf" srcId="{0561778C-E02A-474C-8071-F8DAB9336795}" destId="{4CB3D13D-E4FE-4E29-B231-BB4E6C075843}" srcOrd="0" destOrd="0" presId="urn:microsoft.com/office/officeart/2009/3/layout/HorizontalOrganizationChart"/>
    <dgm:cxn modelId="{D71D4E61-B88F-48BD-A95B-F0C7E89A72D0}" type="presParOf" srcId="{4CB3D13D-E4FE-4E29-B231-BB4E6C075843}" destId="{5FE6AFE4-C125-4F2C-8AF6-B7800B4D3BBF}" srcOrd="0" destOrd="0" presId="urn:microsoft.com/office/officeart/2009/3/layout/HorizontalOrganizationChart"/>
    <dgm:cxn modelId="{6F194980-F975-4C86-96FE-C5308F59D9E8}" type="presParOf" srcId="{4CB3D13D-E4FE-4E29-B231-BB4E6C075843}" destId="{9069B972-5893-4B8A-B538-526990B86F40}" srcOrd="1" destOrd="0" presId="urn:microsoft.com/office/officeart/2009/3/layout/HorizontalOrganizationChart"/>
    <dgm:cxn modelId="{D18FC518-B724-4B81-861D-A718AF98C8DB}" type="presParOf" srcId="{0561778C-E02A-474C-8071-F8DAB9336795}" destId="{B4F6DE57-46E3-48AE-9C1C-247F4C7668C3}" srcOrd="1" destOrd="0" presId="urn:microsoft.com/office/officeart/2009/3/layout/HorizontalOrganizationChart"/>
    <dgm:cxn modelId="{2971456B-E78E-44D3-B526-29C92445E1EA}" type="presParOf" srcId="{0561778C-E02A-474C-8071-F8DAB9336795}" destId="{72247AE7-9106-4E18-81A8-E9B34F87A2E3}" srcOrd="2" destOrd="0" presId="urn:microsoft.com/office/officeart/2009/3/layout/HorizontalOrganizationChart"/>
    <dgm:cxn modelId="{1FE85B8B-7828-49A1-A441-73E6C75BEEF5}" type="presParOf" srcId="{F3E84D35-8172-420E-9BED-EDC0ED745090}" destId="{4507039F-162C-4AA8-AAA5-662E174CAA61}" srcOrd="4" destOrd="0" presId="urn:microsoft.com/office/officeart/2009/3/layout/HorizontalOrganizationChart"/>
    <dgm:cxn modelId="{63323086-12AE-4B23-90B2-2C6505EF7C77}" type="presParOf" srcId="{F3E84D35-8172-420E-9BED-EDC0ED745090}" destId="{38F2EFC5-C637-4D59-BA35-EF26A1906DB7}" srcOrd="5" destOrd="0" presId="urn:microsoft.com/office/officeart/2009/3/layout/HorizontalOrganizationChart"/>
    <dgm:cxn modelId="{C4355790-6E35-4CEE-855B-48FE86570A86}" type="presParOf" srcId="{38F2EFC5-C637-4D59-BA35-EF26A1906DB7}" destId="{981CDC81-4284-4CF8-8DF4-644F54A8ECF9}" srcOrd="0" destOrd="0" presId="urn:microsoft.com/office/officeart/2009/3/layout/HorizontalOrganizationChart"/>
    <dgm:cxn modelId="{8913600E-FF9B-41BF-90BD-1DCBEE70E239}" type="presParOf" srcId="{981CDC81-4284-4CF8-8DF4-644F54A8ECF9}" destId="{DE7F84C7-88CA-4570-97D3-83072891DBAF}" srcOrd="0" destOrd="0" presId="urn:microsoft.com/office/officeart/2009/3/layout/HorizontalOrganizationChart"/>
    <dgm:cxn modelId="{54F3AF3B-7C0F-42B2-8292-80202F34F402}" type="presParOf" srcId="{981CDC81-4284-4CF8-8DF4-644F54A8ECF9}" destId="{75F76137-69CE-4C90-B495-EC9D32F24C64}" srcOrd="1" destOrd="0" presId="urn:microsoft.com/office/officeart/2009/3/layout/HorizontalOrganizationChart"/>
    <dgm:cxn modelId="{F13068B6-8057-41A1-8AD7-FEC9BD468A41}" type="presParOf" srcId="{38F2EFC5-C637-4D59-BA35-EF26A1906DB7}" destId="{FE1D8A24-87FC-4EAB-B265-EB737265ADDE}" srcOrd="1" destOrd="0" presId="urn:microsoft.com/office/officeart/2009/3/layout/HorizontalOrganizationChart"/>
    <dgm:cxn modelId="{DC60D39C-F1F7-4BA0-8610-B945A09AFAE9}" type="presParOf" srcId="{38F2EFC5-C637-4D59-BA35-EF26A1906DB7}" destId="{C67B4DED-D791-4512-9EF3-03F0AB1E66D6}" srcOrd="2" destOrd="0" presId="urn:microsoft.com/office/officeart/2009/3/layout/HorizontalOrganizationChart"/>
    <dgm:cxn modelId="{1237FB27-24CE-454D-AE8E-C6E30052C0A0}" type="presParOf" srcId="{F3E84D35-8172-420E-9BED-EDC0ED745090}" destId="{4A8617F7-D595-425F-B5B2-3BC771286605}" srcOrd="6" destOrd="0" presId="urn:microsoft.com/office/officeart/2009/3/layout/HorizontalOrganizationChart"/>
    <dgm:cxn modelId="{FE348424-FEBE-4517-8663-E70D5ADEF0B4}" type="presParOf" srcId="{F3E84D35-8172-420E-9BED-EDC0ED745090}" destId="{763732F8-F6CA-4117-BB60-DA49654BAD15}" srcOrd="7" destOrd="0" presId="urn:microsoft.com/office/officeart/2009/3/layout/HorizontalOrganizationChart"/>
    <dgm:cxn modelId="{5997B075-4D7E-4DD1-9287-CE40F5E7400A}" type="presParOf" srcId="{763732F8-F6CA-4117-BB60-DA49654BAD15}" destId="{8AB83F9E-9FF5-405E-8D15-5FDC0CC4E45F}" srcOrd="0" destOrd="0" presId="urn:microsoft.com/office/officeart/2009/3/layout/HorizontalOrganizationChart"/>
    <dgm:cxn modelId="{DD8E540E-7450-4D48-916C-ED9A460B1EA0}" type="presParOf" srcId="{8AB83F9E-9FF5-405E-8D15-5FDC0CC4E45F}" destId="{6ADFA696-088B-4970-BDA2-0FEE7D8CA5B4}" srcOrd="0" destOrd="0" presId="urn:microsoft.com/office/officeart/2009/3/layout/HorizontalOrganizationChart"/>
    <dgm:cxn modelId="{7685441B-B4B2-4EC2-B2BA-5D865C8CC60D}" type="presParOf" srcId="{8AB83F9E-9FF5-405E-8D15-5FDC0CC4E45F}" destId="{13FFFFCA-BE71-4A29-A388-D1B52CA7F67B}" srcOrd="1" destOrd="0" presId="urn:microsoft.com/office/officeart/2009/3/layout/HorizontalOrganizationChart"/>
    <dgm:cxn modelId="{CDB1B7FC-9BB9-4954-B428-24018BD6327D}" type="presParOf" srcId="{763732F8-F6CA-4117-BB60-DA49654BAD15}" destId="{96D397C6-CD81-4910-9AB7-53E63B005116}" srcOrd="1" destOrd="0" presId="urn:microsoft.com/office/officeart/2009/3/layout/HorizontalOrganizationChart"/>
    <dgm:cxn modelId="{7D23A0E4-80C7-4EF7-A60B-7CBC6D774CE6}" type="presParOf" srcId="{96D397C6-CD81-4910-9AB7-53E63B005116}" destId="{ED415209-1CF4-432F-9035-2BABC26AE250}" srcOrd="0" destOrd="0" presId="urn:microsoft.com/office/officeart/2009/3/layout/HorizontalOrganizationChart"/>
    <dgm:cxn modelId="{1B107F58-B9AD-4C1F-9863-6C293CAD8968}" type="presParOf" srcId="{96D397C6-CD81-4910-9AB7-53E63B005116}" destId="{C62BD54A-86C7-40EE-96EF-5EAA3197EADB}" srcOrd="1" destOrd="0" presId="urn:microsoft.com/office/officeart/2009/3/layout/HorizontalOrganizationChart"/>
    <dgm:cxn modelId="{B2F69D20-26B9-4659-8573-1988D2CEC0F7}" type="presParOf" srcId="{C62BD54A-86C7-40EE-96EF-5EAA3197EADB}" destId="{A602862F-6F86-4D4B-BCB3-B221CF553C16}" srcOrd="0" destOrd="0" presId="urn:microsoft.com/office/officeart/2009/3/layout/HorizontalOrganizationChart"/>
    <dgm:cxn modelId="{CD50C509-E212-4F87-8DE7-6356317F563F}" type="presParOf" srcId="{A602862F-6F86-4D4B-BCB3-B221CF553C16}" destId="{743471D6-23F9-4BCC-A7B6-A308A2FC8864}" srcOrd="0" destOrd="0" presId="urn:microsoft.com/office/officeart/2009/3/layout/HorizontalOrganizationChart"/>
    <dgm:cxn modelId="{0EBD8C7A-31EC-46F5-BF3D-4B3CC30FD857}" type="presParOf" srcId="{A602862F-6F86-4D4B-BCB3-B221CF553C16}" destId="{49E3D5C9-E1EB-4EC8-8245-1D2195764B06}" srcOrd="1" destOrd="0" presId="urn:microsoft.com/office/officeart/2009/3/layout/HorizontalOrganizationChart"/>
    <dgm:cxn modelId="{9A4BC213-BB44-4AA8-A249-AB81DF88E830}" type="presParOf" srcId="{C62BD54A-86C7-40EE-96EF-5EAA3197EADB}" destId="{3F559695-3EA0-4784-997E-DF200EC8A136}" srcOrd="1" destOrd="0" presId="urn:microsoft.com/office/officeart/2009/3/layout/HorizontalOrganizationChart"/>
    <dgm:cxn modelId="{691B42C5-8AFF-4DCC-B9B1-42ADD542F6BB}" type="presParOf" srcId="{C62BD54A-86C7-40EE-96EF-5EAA3197EADB}" destId="{F02BFAC7-7F93-4C8C-AE8A-F91A3AFE9C64}" srcOrd="2" destOrd="0" presId="urn:microsoft.com/office/officeart/2009/3/layout/HorizontalOrganizationChart"/>
    <dgm:cxn modelId="{5BCE7971-1251-4DED-8E85-2B149F52DF42}" type="presParOf" srcId="{96D397C6-CD81-4910-9AB7-53E63B005116}" destId="{86C0CE58-F481-41B6-B448-5499992B64C1}" srcOrd="2" destOrd="0" presId="urn:microsoft.com/office/officeart/2009/3/layout/HorizontalOrganizationChart"/>
    <dgm:cxn modelId="{558479F8-D699-435F-9D43-A7EDB97133BB}" type="presParOf" srcId="{96D397C6-CD81-4910-9AB7-53E63B005116}" destId="{A35DE52E-8D74-4735-810D-8A281E195F7F}" srcOrd="3" destOrd="0" presId="urn:microsoft.com/office/officeart/2009/3/layout/HorizontalOrganizationChart"/>
    <dgm:cxn modelId="{55DF8D5B-E551-4DB4-96EC-04AB25884743}" type="presParOf" srcId="{A35DE52E-8D74-4735-810D-8A281E195F7F}" destId="{34A96E72-F564-4722-8C19-FAF07A4E385E}" srcOrd="0" destOrd="0" presId="urn:microsoft.com/office/officeart/2009/3/layout/HorizontalOrganizationChart"/>
    <dgm:cxn modelId="{788C21EC-C5A8-417D-AFB2-003F1C7CCC5C}" type="presParOf" srcId="{34A96E72-F564-4722-8C19-FAF07A4E385E}" destId="{1DD65DF7-B602-4659-939C-ECBA044AD06C}" srcOrd="0" destOrd="0" presId="urn:microsoft.com/office/officeart/2009/3/layout/HorizontalOrganizationChart"/>
    <dgm:cxn modelId="{4323AEB5-6E2D-4FE1-BC21-C755F61D9847}" type="presParOf" srcId="{34A96E72-F564-4722-8C19-FAF07A4E385E}" destId="{C6401251-DB6E-41C2-81C1-956FD8470824}" srcOrd="1" destOrd="0" presId="urn:microsoft.com/office/officeart/2009/3/layout/HorizontalOrganizationChart"/>
    <dgm:cxn modelId="{CDC4F2AF-B597-4344-AC5C-4F8D06E4B904}" type="presParOf" srcId="{A35DE52E-8D74-4735-810D-8A281E195F7F}" destId="{1C60C6BF-6430-47CD-A086-31F6B5F5C3F3}" srcOrd="1" destOrd="0" presId="urn:microsoft.com/office/officeart/2009/3/layout/HorizontalOrganizationChart"/>
    <dgm:cxn modelId="{52A2C828-1302-4239-8361-3B7F39D3FFBD}" type="presParOf" srcId="{A35DE52E-8D74-4735-810D-8A281E195F7F}" destId="{AB80F113-8F7A-4847-A052-9BD587087ACE}" srcOrd="2" destOrd="0" presId="urn:microsoft.com/office/officeart/2009/3/layout/HorizontalOrganizationChart"/>
    <dgm:cxn modelId="{4A5700BA-B6CB-4467-A621-F5E4853852AF}" type="presParOf" srcId="{96D397C6-CD81-4910-9AB7-53E63B005116}" destId="{C8C0EEAF-94CF-4E23-BD31-6FE1A80CE977}" srcOrd="4" destOrd="0" presId="urn:microsoft.com/office/officeart/2009/3/layout/HorizontalOrganizationChart"/>
    <dgm:cxn modelId="{7C05ED34-AE1B-4DE3-B37A-B7DE5F655B81}" type="presParOf" srcId="{96D397C6-CD81-4910-9AB7-53E63B005116}" destId="{54F2DDCC-1609-4E62-BC87-FD14F4EFF3F7}" srcOrd="5" destOrd="0" presId="urn:microsoft.com/office/officeart/2009/3/layout/HorizontalOrganizationChart"/>
    <dgm:cxn modelId="{8B3C66BD-82B2-4388-A1CF-5D5CE2E43A8B}" type="presParOf" srcId="{54F2DDCC-1609-4E62-BC87-FD14F4EFF3F7}" destId="{A4CCE850-49AE-4DEE-9095-E8D53428A96A}" srcOrd="0" destOrd="0" presId="urn:microsoft.com/office/officeart/2009/3/layout/HorizontalOrganizationChart"/>
    <dgm:cxn modelId="{29E414C2-56CD-4558-B3C9-1AC6EE9BAD29}" type="presParOf" srcId="{A4CCE850-49AE-4DEE-9095-E8D53428A96A}" destId="{896C08F1-44BE-45C8-9837-4C72F3B8FEBE}" srcOrd="0" destOrd="0" presId="urn:microsoft.com/office/officeart/2009/3/layout/HorizontalOrganizationChart"/>
    <dgm:cxn modelId="{9AB521BB-C8BC-4612-9121-72B424DE6E06}" type="presParOf" srcId="{A4CCE850-49AE-4DEE-9095-E8D53428A96A}" destId="{73598554-EE95-483A-ABCD-F1ED3D5B61AA}" srcOrd="1" destOrd="0" presId="urn:microsoft.com/office/officeart/2009/3/layout/HorizontalOrganizationChart"/>
    <dgm:cxn modelId="{C8D6457B-4314-4E4D-8DE5-552AFD1980F5}" type="presParOf" srcId="{54F2DDCC-1609-4E62-BC87-FD14F4EFF3F7}" destId="{54B21A15-2A5B-4A20-8F28-F0D17259A456}" srcOrd="1" destOrd="0" presId="urn:microsoft.com/office/officeart/2009/3/layout/HorizontalOrganizationChart"/>
    <dgm:cxn modelId="{7E66779C-EBC4-4E57-A33C-23DFB80EABF9}" type="presParOf" srcId="{54F2DDCC-1609-4E62-BC87-FD14F4EFF3F7}" destId="{4D3619D9-1A9E-4129-BA95-6B09AEF83282}" srcOrd="2" destOrd="0" presId="urn:microsoft.com/office/officeart/2009/3/layout/HorizontalOrganizationChart"/>
    <dgm:cxn modelId="{89EF3320-4105-48B6-8A04-849B67BA811C}" type="presParOf" srcId="{96D397C6-CD81-4910-9AB7-53E63B005116}" destId="{CE5259D9-63C1-4FFD-B293-FE695C748ACC}" srcOrd="6" destOrd="0" presId="urn:microsoft.com/office/officeart/2009/3/layout/HorizontalOrganizationChart"/>
    <dgm:cxn modelId="{FC95BE58-99AC-4481-98C9-6808B3F33479}" type="presParOf" srcId="{96D397C6-CD81-4910-9AB7-53E63B005116}" destId="{BA915A22-87B4-4801-A55B-D2867F060189}" srcOrd="7" destOrd="0" presId="urn:microsoft.com/office/officeart/2009/3/layout/HorizontalOrganizationChart"/>
    <dgm:cxn modelId="{2FD236EC-C2EF-4D4A-B5C5-F32F889FCDB4}" type="presParOf" srcId="{BA915A22-87B4-4801-A55B-D2867F060189}" destId="{801F83DF-E80E-458B-B51D-F234D2A179AC}" srcOrd="0" destOrd="0" presId="urn:microsoft.com/office/officeart/2009/3/layout/HorizontalOrganizationChart"/>
    <dgm:cxn modelId="{B1254F1C-02B9-4853-9837-2BEF038D6E15}" type="presParOf" srcId="{801F83DF-E80E-458B-B51D-F234D2A179AC}" destId="{B7C434EA-1B5E-4A6A-92A8-F49DDBD287AE}" srcOrd="0" destOrd="0" presId="urn:microsoft.com/office/officeart/2009/3/layout/HorizontalOrganizationChart"/>
    <dgm:cxn modelId="{BC0D174B-3D5A-443D-B99B-07D125932F1A}" type="presParOf" srcId="{801F83DF-E80E-458B-B51D-F234D2A179AC}" destId="{25A4B876-907F-4754-A1EC-06B3FA541D11}" srcOrd="1" destOrd="0" presId="urn:microsoft.com/office/officeart/2009/3/layout/HorizontalOrganizationChart"/>
    <dgm:cxn modelId="{50C3175C-1CEF-4709-8288-120E1CC08666}" type="presParOf" srcId="{BA915A22-87B4-4801-A55B-D2867F060189}" destId="{45F9A667-AC1D-44A9-8592-2E3DAC9FFD52}" srcOrd="1" destOrd="0" presId="urn:microsoft.com/office/officeart/2009/3/layout/HorizontalOrganizationChart"/>
    <dgm:cxn modelId="{21F19134-005A-441F-AF3F-495D2562A9B6}" type="presParOf" srcId="{BA915A22-87B4-4801-A55B-D2867F060189}" destId="{CF524673-141A-4503-9ED3-AC9A54F2138B}" srcOrd="2" destOrd="0" presId="urn:microsoft.com/office/officeart/2009/3/layout/HorizontalOrganizationChart"/>
    <dgm:cxn modelId="{1244712D-1B4F-4DB9-B9D8-27F39A49FCE6}" type="presParOf" srcId="{96D397C6-CD81-4910-9AB7-53E63B005116}" destId="{B21E2F25-997B-4FDB-8E13-725092B35CDB}" srcOrd="8" destOrd="0" presId="urn:microsoft.com/office/officeart/2009/3/layout/HorizontalOrganizationChart"/>
    <dgm:cxn modelId="{A04D7A53-A792-4EBF-B94B-E2BCD99221B2}" type="presParOf" srcId="{96D397C6-CD81-4910-9AB7-53E63B005116}" destId="{CDE71728-D216-4327-B860-71CCBE95A18A}" srcOrd="9" destOrd="0" presId="urn:microsoft.com/office/officeart/2009/3/layout/HorizontalOrganizationChart"/>
    <dgm:cxn modelId="{5995AF3F-C820-44C6-BE91-5E3828496DEB}" type="presParOf" srcId="{CDE71728-D216-4327-B860-71CCBE95A18A}" destId="{DEFC9329-449F-4B31-BC66-C5D8E2D9D669}" srcOrd="0" destOrd="0" presId="urn:microsoft.com/office/officeart/2009/3/layout/HorizontalOrganizationChart"/>
    <dgm:cxn modelId="{292C0D90-1431-4A8A-9277-01071ED61ED7}" type="presParOf" srcId="{DEFC9329-449F-4B31-BC66-C5D8E2D9D669}" destId="{53A2C91C-0D29-44C1-8F0F-42CE897BC63A}" srcOrd="0" destOrd="0" presId="urn:microsoft.com/office/officeart/2009/3/layout/HorizontalOrganizationChart"/>
    <dgm:cxn modelId="{E4574A19-121C-48C0-9061-0BA14BF42CAF}" type="presParOf" srcId="{DEFC9329-449F-4B31-BC66-C5D8E2D9D669}" destId="{F2E584F7-22B6-406F-BD60-415D7E5FA314}" srcOrd="1" destOrd="0" presId="urn:microsoft.com/office/officeart/2009/3/layout/HorizontalOrganizationChart"/>
    <dgm:cxn modelId="{95D00C81-B7DC-45EF-89E5-24FB472A6A00}" type="presParOf" srcId="{CDE71728-D216-4327-B860-71CCBE95A18A}" destId="{3037B940-457F-4C9A-9319-842B917C008A}" srcOrd="1" destOrd="0" presId="urn:microsoft.com/office/officeart/2009/3/layout/HorizontalOrganizationChart"/>
    <dgm:cxn modelId="{ABDA1442-4E08-4E0D-B586-A2852F3D9F1C}" type="presParOf" srcId="{CDE71728-D216-4327-B860-71CCBE95A18A}" destId="{3B0F85F7-A434-4E3E-A873-6BA283D841EC}" srcOrd="2" destOrd="0" presId="urn:microsoft.com/office/officeart/2009/3/layout/HorizontalOrganizationChart"/>
    <dgm:cxn modelId="{1E3E5EE5-0E3B-4695-8FC8-5C8D8CD89E4A}" type="presParOf" srcId="{96D397C6-CD81-4910-9AB7-53E63B005116}" destId="{7434B1E7-75B4-44BA-B711-61B66FEE3D90}" srcOrd="10" destOrd="0" presId="urn:microsoft.com/office/officeart/2009/3/layout/HorizontalOrganizationChart"/>
    <dgm:cxn modelId="{FEF9875F-5434-458D-A8E5-F7C863B110D2}" type="presParOf" srcId="{96D397C6-CD81-4910-9AB7-53E63B005116}" destId="{90AACA08-1A8F-427C-BC79-74ADC2899487}" srcOrd="11" destOrd="0" presId="urn:microsoft.com/office/officeart/2009/3/layout/HorizontalOrganizationChart"/>
    <dgm:cxn modelId="{750673F3-A75E-438D-9729-B4D9B889DE28}" type="presParOf" srcId="{90AACA08-1A8F-427C-BC79-74ADC2899487}" destId="{9C40B0AA-EB53-4C96-9D9D-3FF16A0B36C8}" srcOrd="0" destOrd="0" presId="urn:microsoft.com/office/officeart/2009/3/layout/HorizontalOrganizationChart"/>
    <dgm:cxn modelId="{A520F04C-7C34-451B-B236-F443DCB7E744}" type="presParOf" srcId="{9C40B0AA-EB53-4C96-9D9D-3FF16A0B36C8}" destId="{7ADFDAA6-0280-4AB3-B842-769C8C608BE9}" srcOrd="0" destOrd="0" presId="urn:microsoft.com/office/officeart/2009/3/layout/HorizontalOrganizationChart"/>
    <dgm:cxn modelId="{0B60C8B2-9E5B-483B-B1A8-387172A25BD9}" type="presParOf" srcId="{9C40B0AA-EB53-4C96-9D9D-3FF16A0B36C8}" destId="{8FD429B1-FF06-4117-8915-7AE8FF157E9E}" srcOrd="1" destOrd="0" presId="urn:microsoft.com/office/officeart/2009/3/layout/HorizontalOrganizationChart"/>
    <dgm:cxn modelId="{4B23F137-F495-4663-8CA9-1D9F47E9160E}" type="presParOf" srcId="{90AACA08-1A8F-427C-BC79-74ADC2899487}" destId="{3F3A67BC-C33D-4FBB-9016-4D049CC1CC41}" srcOrd="1" destOrd="0" presId="urn:microsoft.com/office/officeart/2009/3/layout/HorizontalOrganizationChart"/>
    <dgm:cxn modelId="{C80D48AA-2088-467D-B55C-B34829D0C661}" type="presParOf" srcId="{90AACA08-1A8F-427C-BC79-74ADC2899487}" destId="{EFEB79A7-E723-43B5-B30A-B6D10EBA69C1}" srcOrd="2" destOrd="0" presId="urn:microsoft.com/office/officeart/2009/3/layout/HorizontalOrganizationChart"/>
    <dgm:cxn modelId="{9EF952BD-7C7F-4197-A9DA-3495BFB3CEB4}" type="presParOf" srcId="{96D397C6-CD81-4910-9AB7-53E63B005116}" destId="{B5E9C7CB-2BF7-4E30-85B9-3815D9E683F1}" srcOrd="12" destOrd="0" presId="urn:microsoft.com/office/officeart/2009/3/layout/HorizontalOrganizationChart"/>
    <dgm:cxn modelId="{D6A7D1B5-4E24-493F-8722-92926DC9FBC7}" type="presParOf" srcId="{96D397C6-CD81-4910-9AB7-53E63B005116}" destId="{53CEDB1D-0AC3-4CEF-B107-0953324A797D}" srcOrd="13" destOrd="0" presId="urn:microsoft.com/office/officeart/2009/3/layout/HorizontalOrganizationChart"/>
    <dgm:cxn modelId="{1C8C9894-6CFC-4805-9811-8AD4EC765BE6}" type="presParOf" srcId="{53CEDB1D-0AC3-4CEF-B107-0953324A797D}" destId="{F7E0650E-693D-4F6F-A4B7-F07BB391A1E6}" srcOrd="0" destOrd="0" presId="urn:microsoft.com/office/officeart/2009/3/layout/HorizontalOrganizationChart"/>
    <dgm:cxn modelId="{0A658DA8-14CE-4474-B974-5932A79CD432}" type="presParOf" srcId="{F7E0650E-693D-4F6F-A4B7-F07BB391A1E6}" destId="{6E875620-6416-4704-B7F4-4277A1E974D3}" srcOrd="0" destOrd="0" presId="urn:microsoft.com/office/officeart/2009/3/layout/HorizontalOrganizationChart"/>
    <dgm:cxn modelId="{D05F280D-2D73-48EC-BD67-CD1D43D9CF6C}" type="presParOf" srcId="{F7E0650E-693D-4F6F-A4B7-F07BB391A1E6}" destId="{F74F9C1F-2768-4019-BF02-5A69740C5E71}" srcOrd="1" destOrd="0" presId="urn:microsoft.com/office/officeart/2009/3/layout/HorizontalOrganizationChart"/>
    <dgm:cxn modelId="{1C5028AF-6771-43C4-B0ED-E34420CE4F77}" type="presParOf" srcId="{53CEDB1D-0AC3-4CEF-B107-0953324A797D}" destId="{88918C16-C8E7-4D20-90BD-EEF893E3E7A7}" srcOrd="1" destOrd="0" presId="urn:microsoft.com/office/officeart/2009/3/layout/HorizontalOrganizationChart"/>
    <dgm:cxn modelId="{14009631-A261-4A73-8A14-AE8599FE81B0}" type="presParOf" srcId="{53CEDB1D-0AC3-4CEF-B107-0953324A797D}" destId="{242286A3-D6C9-44B8-BF96-664C6B1B4E8E}" srcOrd="2" destOrd="0" presId="urn:microsoft.com/office/officeart/2009/3/layout/HorizontalOrganizationChart"/>
    <dgm:cxn modelId="{FC185DE7-8CE8-4247-ADEA-A2DB605F6C4E}" type="presParOf" srcId="{763732F8-F6CA-4117-BB60-DA49654BAD15}" destId="{254FEECF-83E8-43AE-963E-CC33D200A67E}" srcOrd="2" destOrd="0" presId="urn:microsoft.com/office/officeart/2009/3/layout/HorizontalOrganizationChart"/>
    <dgm:cxn modelId="{CC1BD0CF-1D4D-4E32-9A43-C706E37EBDAF}" type="presParOf" srcId="{20DCDB3A-24C8-419C-8DF5-6AB0737E08C2}" destId="{6CE9430D-A485-45F6-A997-8E7B02CCD019}" srcOrd="2" destOrd="0" presId="urn:microsoft.com/office/officeart/2009/3/layout/HorizontalOrganizationChart"/>
    <dgm:cxn modelId="{31BACA89-1E8F-4639-A6DE-0CF5793FA1C2}" type="presParOf" srcId="{6CE9430D-A485-45F6-A997-8E7B02CCD019}" destId="{250A4E14-4740-4476-8B73-260D03910D16}" srcOrd="0" destOrd="0" presId="urn:microsoft.com/office/officeart/2009/3/layout/HorizontalOrganizationChart"/>
    <dgm:cxn modelId="{A5895A56-EBC6-47ED-BD10-3B9B10854607}" type="presParOf" srcId="{6CE9430D-A485-45F6-A997-8E7B02CCD019}" destId="{CC9A7E01-773F-48E8-9059-0771FEFE0406}" srcOrd="1" destOrd="0" presId="urn:microsoft.com/office/officeart/2009/3/layout/HorizontalOrganizationChart"/>
    <dgm:cxn modelId="{C885BB02-E9B1-4F2E-BAC0-C58FF377564D}" type="presParOf" srcId="{CC9A7E01-773F-48E8-9059-0771FEFE0406}" destId="{5CA0A534-E464-4847-BEA2-14605E8DC6D7}" srcOrd="0" destOrd="0" presId="urn:microsoft.com/office/officeart/2009/3/layout/HorizontalOrganizationChart"/>
    <dgm:cxn modelId="{47B05650-30F9-4B45-A6AE-AF6FF1AB5C62}" type="presParOf" srcId="{5CA0A534-E464-4847-BEA2-14605E8DC6D7}" destId="{05E961D2-95C1-417C-B9D8-98E2D84A310B}" srcOrd="0" destOrd="0" presId="urn:microsoft.com/office/officeart/2009/3/layout/HorizontalOrganizationChart"/>
    <dgm:cxn modelId="{C1712EE0-6541-4E30-B8F9-54C6A0111BC6}" type="presParOf" srcId="{5CA0A534-E464-4847-BEA2-14605E8DC6D7}" destId="{C44199EB-81F5-4639-9056-A54349038C1A}" srcOrd="1" destOrd="0" presId="urn:microsoft.com/office/officeart/2009/3/layout/HorizontalOrganizationChart"/>
    <dgm:cxn modelId="{68C17692-A103-448B-9296-606D4B213055}" type="presParOf" srcId="{CC9A7E01-773F-48E8-9059-0771FEFE0406}" destId="{EF915A38-9D32-40DC-90B1-FF17E6D3119F}" srcOrd="1" destOrd="0" presId="urn:microsoft.com/office/officeart/2009/3/layout/HorizontalOrganizationChart"/>
    <dgm:cxn modelId="{EE9DA91E-A4F6-4365-99A0-90C745681256}" type="presParOf" srcId="{CC9A7E01-773F-48E8-9059-0771FEFE0406}" destId="{09D5EEF7-A270-42E9-9FAF-6E58DF7D22E4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0A4E14-4740-4476-8B73-260D03910D16}">
      <dsp:nvSpPr>
        <dsp:cNvPr id="0" name=""/>
        <dsp:cNvSpPr/>
      </dsp:nvSpPr>
      <dsp:spPr>
        <a:xfrm>
          <a:off x="1098290" y="2187491"/>
          <a:ext cx="67377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96000"/>
              </a:moveTo>
              <a:lnTo>
                <a:pt x="673770" y="96000"/>
              </a:lnTo>
              <a:lnTo>
                <a:pt x="673770" y="4572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E9C7CB-2BF7-4E30-85B9-3815D9E683F1}">
      <dsp:nvSpPr>
        <dsp:cNvPr id="0" name=""/>
        <dsp:cNvSpPr/>
      </dsp:nvSpPr>
      <dsp:spPr>
        <a:xfrm>
          <a:off x="3250318" y="3201378"/>
          <a:ext cx="160897" cy="10377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0448" y="0"/>
              </a:lnTo>
              <a:lnTo>
                <a:pt x="80448" y="1037788"/>
              </a:lnTo>
              <a:lnTo>
                <a:pt x="160897" y="103778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34B1E7-75B4-44BA-B711-61B66FEE3D90}">
      <dsp:nvSpPr>
        <dsp:cNvPr id="0" name=""/>
        <dsp:cNvSpPr/>
      </dsp:nvSpPr>
      <dsp:spPr>
        <a:xfrm>
          <a:off x="3250318" y="3201378"/>
          <a:ext cx="160897" cy="6918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0448" y="0"/>
              </a:lnTo>
              <a:lnTo>
                <a:pt x="80448" y="691859"/>
              </a:lnTo>
              <a:lnTo>
                <a:pt x="160897" y="69185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1E2F25-997B-4FDB-8E13-725092B35CDB}">
      <dsp:nvSpPr>
        <dsp:cNvPr id="0" name=""/>
        <dsp:cNvSpPr/>
      </dsp:nvSpPr>
      <dsp:spPr>
        <a:xfrm>
          <a:off x="3250318" y="3201378"/>
          <a:ext cx="160897" cy="3459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0448" y="0"/>
              </a:lnTo>
              <a:lnTo>
                <a:pt x="80448" y="345929"/>
              </a:lnTo>
              <a:lnTo>
                <a:pt x="160897" y="3459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5259D9-63C1-4FFD-B293-FE695C748ACC}">
      <dsp:nvSpPr>
        <dsp:cNvPr id="0" name=""/>
        <dsp:cNvSpPr/>
      </dsp:nvSpPr>
      <dsp:spPr>
        <a:xfrm>
          <a:off x="3250318" y="3155658"/>
          <a:ext cx="16089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0897" y="4572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C0EEAF-94CF-4E23-BD31-6FE1A80CE977}">
      <dsp:nvSpPr>
        <dsp:cNvPr id="0" name=""/>
        <dsp:cNvSpPr/>
      </dsp:nvSpPr>
      <dsp:spPr>
        <a:xfrm>
          <a:off x="3250318" y="2855449"/>
          <a:ext cx="160897" cy="345929"/>
        </a:xfrm>
        <a:custGeom>
          <a:avLst/>
          <a:gdLst/>
          <a:ahLst/>
          <a:cxnLst/>
          <a:rect l="0" t="0" r="0" b="0"/>
          <a:pathLst>
            <a:path>
              <a:moveTo>
                <a:pt x="0" y="345929"/>
              </a:moveTo>
              <a:lnTo>
                <a:pt x="80448" y="345929"/>
              </a:lnTo>
              <a:lnTo>
                <a:pt x="80448" y="0"/>
              </a:lnTo>
              <a:lnTo>
                <a:pt x="160897" y="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C0CE58-F481-41B6-B448-5499992B64C1}">
      <dsp:nvSpPr>
        <dsp:cNvPr id="0" name=""/>
        <dsp:cNvSpPr/>
      </dsp:nvSpPr>
      <dsp:spPr>
        <a:xfrm>
          <a:off x="3250318" y="2509519"/>
          <a:ext cx="160897" cy="691859"/>
        </a:xfrm>
        <a:custGeom>
          <a:avLst/>
          <a:gdLst/>
          <a:ahLst/>
          <a:cxnLst/>
          <a:rect l="0" t="0" r="0" b="0"/>
          <a:pathLst>
            <a:path>
              <a:moveTo>
                <a:pt x="0" y="691859"/>
              </a:moveTo>
              <a:lnTo>
                <a:pt x="80448" y="691859"/>
              </a:lnTo>
              <a:lnTo>
                <a:pt x="80448" y="0"/>
              </a:lnTo>
              <a:lnTo>
                <a:pt x="160897" y="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415209-1CF4-432F-9035-2BABC26AE250}">
      <dsp:nvSpPr>
        <dsp:cNvPr id="0" name=""/>
        <dsp:cNvSpPr/>
      </dsp:nvSpPr>
      <dsp:spPr>
        <a:xfrm>
          <a:off x="3250318" y="2163590"/>
          <a:ext cx="160897" cy="1037788"/>
        </a:xfrm>
        <a:custGeom>
          <a:avLst/>
          <a:gdLst/>
          <a:ahLst/>
          <a:cxnLst/>
          <a:rect l="0" t="0" r="0" b="0"/>
          <a:pathLst>
            <a:path>
              <a:moveTo>
                <a:pt x="0" y="1037788"/>
              </a:moveTo>
              <a:lnTo>
                <a:pt x="80448" y="1037788"/>
              </a:lnTo>
              <a:lnTo>
                <a:pt x="80448" y="0"/>
              </a:lnTo>
              <a:lnTo>
                <a:pt x="160897" y="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8617F7-D595-425F-B5B2-3BC771286605}">
      <dsp:nvSpPr>
        <dsp:cNvPr id="0" name=""/>
        <dsp:cNvSpPr/>
      </dsp:nvSpPr>
      <dsp:spPr>
        <a:xfrm>
          <a:off x="1098290" y="2283491"/>
          <a:ext cx="1347540" cy="9178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67091" y="0"/>
              </a:lnTo>
              <a:lnTo>
                <a:pt x="1267091" y="917887"/>
              </a:lnTo>
              <a:lnTo>
                <a:pt x="1347540" y="917887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07039F-162C-4AA8-AAA5-662E174CAA61}">
      <dsp:nvSpPr>
        <dsp:cNvPr id="0" name=""/>
        <dsp:cNvSpPr/>
      </dsp:nvSpPr>
      <dsp:spPr>
        <a:xfrm>
          <a:off x="1098290" y="2237771"/>
          <a:ext cx="134754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67091" y="45720"/>
              </a:lnTo>
              <a:lnTo>
                <a:pt x="1267091" y="55182"/>
              </a:lnTo>
              <a:lnTo>
                <a:pt x="1347540" y="55182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72A81C-8C98-4075-B09D-07F1328E3CDE}">
      <dsp:nvSpPr>
        <dsp:cNvPr id="0" name=""/>
        <dsp:cNvSpPr/>
      </dsp:nvSpPr>
      <dsp:spPr>
        <a:xfrm>
          <a:off x="1098290" y="1718354"/>
          <a:ext cx="1347540" cy="565137"/>
        </a:xfrm>
        <a:custGeom>
          <a:avLst/>
          <a:gdLst/>
          <a:ahLst/>
          <a:cxnLst/>
          <a:rect l="0" t="0" r="0" b="0"/>
          <a:pathLst>
            <a:path>
              <a:moveTo>
                <a:pt x="0" y="565137"/>
              </a:moveTo>
              <a:lnTo>
                <a:pt x="1267091" y="565137"/>
              </a:lnTo>
              <a:lnTo>
                <a:pt x="1267091" y="0"/>
              </a:lnTo>
              <a:lnTo>
                <a:pt x="1347540" y="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F26436-201D-4671-B712-A9797D00DE68}">
      <dsp:nvSpPr>
        <dsp:cNvPr id="0" name=""/>
        <dsp:cNvSpPr/>
      </dsp:nvSpPr>
      <dsp:spPr>
        <a:xfrm>
          <a:off x="1098290" y="1127781"/>
          <a:ext cx="1347540" cy="1155710"/>
        </a:xfrm>
        <a:custGeom>
          <a:avLst/>
          <a:gdLst/>
          <a:ahLst/>
          <a:cxnLst/>
          <a:rect l="0" t="0" r="0" b="0"/>
          <a:pathLst>
            <a:path>
              <a:moveTo>
                <a:pt x="0" y="1155710"/>
              </a:moveTo>
              <a:lnTo>
                <a:pt x="1267091" y="1155710"/>
              </a:lnTo>
              <a:lnTo>
                <a:pt x="1267091" y="0"/>
              </a:lnTo>
              <a:lnTo>
                <a:pt x="1347540" y="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F62937-0531-475B-865E-B286E0D7B13F}">
      <dsp:nvSpPr>
        <dsp:cNvPr id="0" name=""/>
        <dsp:cNvSpPr/>
      </dsp:nvSpPr>
      <dsp:spPr>
        <a:xfrm>
          <a:off x="2127" y="2028846"/>
          <a:ext cx="1096162" cy="50928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000" b="1" kern="1200"/>
            <a:t>DIRECCION GERENCIA</a:t>
          </a:r>
        </a:p>
      </dsp:txBody>
      <dsp:txXfrm>
        <a:off x="2127" y="2028846"/>
        <a:ext cx="1096162" cy="509289"/>
      </dsp:txXfrm>
    </dsp:sp>
    <dsp:sp modelId="{6DBAD7D2-F395-46E1-8C14-65887E18B754}">
      <dsp:nvSpPr>
        <dsp:cNvPr id="0" name=""/>
        <dsp:cNvSpPr/>
      </dsp:nvSpPr>
      <dsp:spPr>
        <a:xfrm>
          <a:off x="2445830" y="834774"/>
          <a:ext cx="804487" cy="586013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kern="1200"/>
            <a:t>DIRECCION  JURIDICA ADMINISTRATIVA</a:t>
          </a:r>
        </a:p>
      </dsp:txBody>
      <dsp:txXfrm>
        <a:off x="2445830" y="834774"/>
        <a:ext cx="804487" cy="586013"/>
      </dsp:txXfrm>
    </dsp:sp>
    <dsp:sp modelId="{5FE6AFE4-C125-4F2C-8AF6-B7800B4D3BBF}">
      <dsp:nvSpPr>
        <dsp:cNvPr id="0" name=""/>
        <dsp:cNvSpPr/>
      </dsp:nvSpPr>
      <dsp:spPr>
        <a:xfrm>
          <a:off x="2445830" y="1521348"/>
          <a:ext cx="804487" cy="39401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kern="1200"/>
            <a:t>DIRECCION ECONOMICA FINANCIERA</a:t>
          </a:r>
        </a:p>
      </dsp:txBody>
      <dsp:txXfrm>
        <a:off x="2445830" y="1521348"/>
        <a:ext cx="804487" cy="394010"/>
      </dsp:txXfrm>
    </dsp:sp>
    <dsp:sp modelId="{DE7F84C7-88CA-4570-97D3-83072891DBAF}">
      <dsp:nvSpPr>
        <dsp:cNvPr id="0" name=""/>
        <dsp:cNvSpPr/>
      </dsp:nvSpPr>
      <dsp:spPr>
        <a:xfrm>
          <a:off x="2445830" y="2015920"/>
          <a:ext cx="804487" cy="554066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kern="1200"/>
            <a:t>DIRECCION  RECURSOS HUMANOS Y ORIENTACION</a:t>
          </a:r>
        </a:p>
      </dsp:txBody>
      <dsp:txXfrm>
        <a:off x="2445830" y="2015920"/>
        <a:ext cx="804487" cy="554066"/>
      </dsp:txXfrm>
    </dsp:sp>
    <dsp:sp modelId="{6ADFA696-088B-4970-BDA2-0FEE7D8CA5B4}">
      <dsp:nvSpPr>
        <dsp:cNvPr id="0" name=""/>
        <dsp:cNvSpPr/>
      </dsp:nvSpPr>
      <dsp:spPr>
        <a:xfrm>
          <a:off x="2445830" y="2670548"/>
          <a:ext cx="804487" cy="1061661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kern="1200"/>
            <a:t>DIRECCION OPERACIONES</a:t>
          </a:r>
        </a:p>
      </dsp:txBody>
      <dsp:txXfrm>
        <a:off x="2445830" y="2670548"/>
        <a:ext cx="804487" cy="1061661"/>
      </dsp:txXfrm>
    </dsp:sp>
    <dsp:sp modelId="{743471D6-23F9-4BCC-A7B6-A308A2FC8864}">
      <dsp:nvSpPr>
        <dsp:cNvPr id="0" name=""/>
        <dsp:cNvSpPr/>
      </dsp:nvSpPr>
      <dsp:spPr>
        <a:xfrm>
          <a:off x="3411215" y="2040905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kern="1200"/>
            <a:t>AREA LAVANDERIA</a:t>
          </a:r>
        </a:p>
      </dsp:txBody>
      <dsp:txXfrm>
        <a:off x="3411215" y="2040905"/>
        <a:ext cx="804487" cy="245368"/>
      </dsp:txXfrm>
    </dsp:sp>
    <dsp:sp modelId="{1DD65DF7-B602-4659-939C-ECBA044AD06C}">
      <dsp:nvSpPr>
        <dsp:cNvPr id="0" name=""/>
        <dsp:cNvSpPr/>
      </dsp:nvSpPr>
      <dsp:spPr>
        <a:xfrm>
          <a:off x="3411215" y="2386835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kern="1200"/>
            <a:t>AREA JARDINERIA</a:t>
          </a:r>
        </a:p>
      </dsp:txBody>
      <dsp:txXfrm>
        <a:off x="3411215" y="2386835"/>
        <a:ext cx="804487" cy="245368"/>
      </dsp:txXfrm>
    </dsp:sp>
    <dsp:sp modelId="{896C08F1-44BE-45C8-9837-4C72F3B8FEBE}">
      <dsp:nvSpPr>
        <dsp:cNvPr id="0" name=""/>
        <dsp:cNvSpPr/>
      </dsp:nvSpPr>
      <dsp:spPr>
        <a:xfrm>
          <a:off x="3411215" y="2732764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kern="1200"/>
            <a:t>AREA COCINA</a:t>
          </a:r>
        </a:p>
      </dsp:txBody>
      <dsp:txXfrm>
        <a:off x="3411215" y="2732764"/>
        <a:ext cx="804487" cy="245368"/>
      </dsp:txXfrm>
    </dsp:sp>
    <dsp:sp modelId="{B7C434EA-1B5E-4A6A-92A8-F49DDBD287AE}">
      <dsp:nvSpPr>
        <dsp:cNvPr id="0" name=""/>
        <dsp:cNvSpPr/>
      </dsp:nvSpPr>
      <dsp:spPr>
        <a:xfrm>
          <a:off x="3411215" y="3078694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kern="1200"/>
            <a:t>AREA INDUSTRIAL</a:t>
          </a:r>
        </a:p>
      </dsp:txBody>
      <dsp:txXfrm>
        <a:off x="3411215" y="3078694"/>
        <a:ext cx="804487" cy="245368"/>
      </dsp:txXfrm>
    </dsp:sp>
    <dsp:sp modelId="{53A2C91C-0D29-44C1-8F0F-42CE897BC63A}">
      <dsp:nvSpPr>
        <dsp:cNvPr id="0" name=""/>
        <dsp:cNvSpPr/>
      </dsp:nvSpPr>
      <dsp:spPr>
        <a:xfrm>
          <a:off x="3411215" y="3424624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kern="1200"/>
            <a:t>AREA de LIMPIEZA DE RESIDENCIAS Y OTROS CENTROS IFBS</a:t>
          </a:r>
        </a:p>
      </dsp:txBody>
      <dsp:txXfrm>
        <a:off x="3411215" y="3424624"/>
        <a:ext cx="804487" cy="245368"/>
      </dsp:txXfrm>
    </dsp:sp>
    <dsp:sp modelId="{7ADFDAA6-0280-4AB3-B842-769C8C608BE9}">
      <dsp:nvSpPr>
        <dsp:cNvPr id="0" name=""/>
        <dsp:cNvSpPr/>
      </dsp:nvSpPr>
      <dsp:spPr>
        <a:xfrm>
          <a:off x="3411215" y="3770553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kern="1200"/>
            <a:t>TALLER LIMPIEZA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kern="1200"/>
            <a:t>CENTROS CIVICOS</a:t>
          </a:r>
        </a:p>
      </dsp:txBody>
      <dsp:txXfrm>
        <a:off x="3411215" y="3770553"/>
        <a:ext cx="804487" cy="245368"/>
      </dsp:txXfrm>
    </dsp:sp>
    <dsp:sp modelId="{6E875620-6416-4704-B7F4-4277A1E974D3}">
      <dsp:nvSpPr>
        <dsp:cNvPr id="0" name=""/>
        <dsp:cNvSpPr/>
      </dsp:nvSpPr>
      <dsp:spPr>
        <a:xfrm>
          <a:off x="3411215" y="4116483"/>
          <a:ext cx="804487" cy="245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500" kern="1200"/>
            <a:t>AEROPUERTO  CAFETERIA</a:t>
          </a:r>
        </a:p>
      </dsp:txBody>
      <dsp:txXfrm>
        <a:off x="3411215" y="4116483"/>
        <a:ext cx="804487" cy="245368"/>
      </dsp:txXfrm>
    </dsp:sp>
    <dsp:sp modelId="{05E961D2-95C1-417C-B9D8-98E2D84A310B}">
      <dsp:nvSpPr>
        <dsp:cNvPr id="0" name=""/>
        <dsp:cNvSpPr/>
      </dsp:nvSpPr>
      <dsp:spPr>
        <a:xfrm>
          <a:off x="1259187" y="1538057"/>
          <a:ext cx="1025745" cy="695153"/>
        </a:xfrm>
        <a:prstGeom prst="rect">
          <a:avLst/>
        </a:prstGeom>
        <a:solidFill>
          <a:schemeClr val="accent4">
            <a:lumMod val="20000"/>
            <a:lumOff val="8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s-ES" sz="900" kern="1200"/>
            <a:t>Servicio de Prevención</a:t>
          </a:r>
        </a:p>
        <a:p>
          <a:pPr marL="0" lvl="0" indent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s-ES" sz="900" kern="1200"/>
            <a:t>Mancomunado </a:t>
          </a:r>
        </a:p>
        <a:p>
          <a:pPr marL="0" lvl="0" indent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s-ES" sz="900" kern="1200"/>
            <a:t>IFBS – INDESA 2010 S.L.</a:t>
          </a:r>
          <a:endParaRPr lang="es-ES" sz="600" kern="1200"/>
        </a:p>
      </dsp:txBody>
      <dsp:txXfrm>
        <a:off x="1259187" y="1538057"/>
        <a:ext cx="1025745" cy="6951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plantilla-indesa_logo_pie.dotx</Template>
  <TotalTime>13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Quilchano, Jose Luis</dc:creator>
  <cp:lastModifiedBy>Urien Salterain, Karoline</cp:lastModifiedBy>
  <cp:revision>3</cp:revision>
  <dcterms:created xsi:type="dcterms:W3CDTF">2021-05-06T08:27:00Z</dcterms:created>
  <dcterms:modified xsi:type="dcterms:W3CDTF">2021-05-06T08:28:00Z</dcterms:modified>
</cp:coreProperties>
</file>